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0C77E" w14:textId="1549DEC0" w:rsidR="00616A27" w:rsidRPr="000E3D8C" w:rsidRDefault="00616A27">
      <w:pPr>
        <w:rPr>
          <w:rFonts w:ascii="Arial" w:hAnsi="Arial"/>
          <w:color w:val="004670"/>
          <w:sz w:val="22"/>
          <w:szCs w:val="22"/>
        </w:rPr>
      </w:pPr>
    </w:p>
    <w:p w14:paraId="688AD94E" w14:textId="77777777" w:rsidR="00FC07F1" w:rsidRPr="000E3D8C" w:rsidRDefault="00FC07F1">
      <w:pPr>
        <w:rPr>
          <w:rFonts w:ascii="Arial" w:hAnsi="Arial"/>
          <w:color w:val="004670"/>
          <w:sz w:val="22"/>
          <w:szCs w:val="22"/>
        </w:rPr>
      </w:pPr>
    </w:p>
    <w:p w14:paraId="31BF72CF" w14:textId="77777777" w:rsidR="00FC07F1" w:rsidRPr="000E3D8C" w:rsidRDefault="00FC07F1">
      <w:pPr>
        <w:rPr>
          <w:rFonts w:ascii="Arial" w:hAnsi="Arial"/>
          <w:color w:val="004670"/>
          <w:sz w:val="22"/>
          <w:szCs w:val="22"/>
        </w:rPr>
      </w:pPr>
    </w:p>
    <w:p w14:paraId="21CE2E7B" w14:textId="442E2C47" w:rsidR="00FC07F1" w:rsidRPr="00D45EE2" w:rsidRDefault="00D9590D">
      <w:pPr>
        <w:rPr>
          <w:rFonts w:ascii="Arial" w:hAnsi="Arial" w:cs="Arial"/>
          <w:color w:val="004670"/>
          <w:sz w:val="22"/>
          <w:szCs w:val="22"/>
        </w:rPr>
      </w:pPr>
      <w:r>
        <w:rPr>
          <w:rFonts w:ascii="Arial" w:hAnsi="Arial" w:cs="Replica-Regular"/>
          <w:b/>
          <w:color w:val="004670"/>
          <w:spacing w:val="1"/>
          <w:sz w:val="26"/>
          <w:szCs w:val="26"/>
        </w:rPr>
        <w:t>Berichtsvorlage KVÖ-Delegierter</w:t>
      </w:r>
    </w:p>
    <w:p w14:paraId="7DD9F2AE" w14:textId="77777777" w:rsidR="00FC07F1" w:rsidRPr="00D45EE2" w:rsidRDefault="00FC07F1">
      <w:pPr>
        <w:rPr>
          <w:rFonts w:ascii="Arial" w:hAnsi="Arial" w:cs="Arial"/>
          <w:color w:val="004670"/>
          <w:sz w:val="22"/>
          <w:szCs w:val="22"/>
        </w:rPr>
      </w:pPr>
    </w:p>
    <w:p w14:paraId="06BE744A" w14:textId="4DF33614" w:rsidR="0052745B" w:rsidRPr="00D45EE2" w:rsidRDefault="00427F4A">
      <w:pPr>
        <w:rPr>
          <w:rFonts w:ascii="Arial" w:hAnsi="Arial" w:cs="Arial"/>
          <w:color w:val="004670"/>
          <w:sz w:val="22"/>
          <w:szCs w:val="22"/>
        </w:rPr>
      </w:pPr>
      <w:r w:rsidRPr="00D45EE2">
        <w:rPr>
          <w:rFonts w:ascii="Arial" w:hAnsi="Arial"/>
          <w:noProof/>
          <w:color w:val="004670"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28CA08E5" wp14:editId="75A78696">
            <wp:simplePos x="0" y="0"/>
            <wp:positionH relativeFrom="column">
              <wp:posOffset>-1371600</wp:posOffset>
            </wp:positionH>
            <wp:positionV relativeFrom="page">
              <wp:posOffset>3261995</wp:posOffset>
            </wp:positionV>
            <wp:extent cx="749300" cy="4546600"/>
            <wp:effectExtent l="0" t="0" r="1270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A5852" w14:textId="5A4AF15E" w:rsidR="00294C0C" w:rsidRPr="000E3D8C" w:rsidRDefault="009D2876" w:rsidP="00751C67">
      <w:pPr>
        <w:rPr>
          <w:rFonts w:ascii="Arial" w:hAnsi="Arial" w:cs="Replica-Regular"/>
          <w:b/>
          <w:color w:val="004670"/>
          <w:spacing w:val="1"/>
          <w:sz w:val="26"/>
          <w:szCs w:val="26"/>
        </w:rPr>
      </w:pPr>
      <w:r w:rsidRPr="00D45EE2">
        <w:rPr>
          <w:rFonts w:ascii="Arial" w:hAnsi="Arial" w:cs="Replica-Regular"/>
          <w:color w:val="004670"/>
          <w:spacing w:val="1"/>
          <w:sz w:val="22"/>
          <w:szCs w:val="22"/>
        </w:rPr>
        <w:br/>
      </w:r>
    </w:p>
    <w:p w14:paraId="1948F8FE" w14:textId="03E5B6B5" w:rsidR="00FC07F1" w:rsidRPr="004670F7" w:rsidRDefault="00294C0C" w:rsidP="00FC07F1">
      <w:pPr>
        <w:pStyle w:val="Absatzformat1"/>
        <w:spacing w:line="276" w:lineRule="auto"/>
        <w:jc w:val="right"/>
        <w:rPr>
          <w:rFonts w:ascii="Arial" w:hAnsi="Arial" w:cs="Replica-Regular"/>
          <w:i w:val="0"/>
          <w:iCs w:val="0"/>
          <w:color w:val="004670"/>
          <w:sz w:val="22"/>
          <w:szCs w:val="22"/>
        </w:rPr>
      </w:pPr>
      <w:r>
        <w:rPr>
          <w:rFonts w:ascii="Arial" w:hAnsi="Arial" w:cs="Replica-Regular"/>
          <w:i w:val="0"/>
          <w:iCs w:val="0"/>
          <w:color w:val="004670"/>
          <w:sz w:val="22"/>
          <w:szCs w:val="22"/>
        </w:rPr>
        <w:t>Ort</w:t>
      </w:r>
      <w:r w:rsidR="00751C67" w:rsidRPr="004670F7">
        <w:rPr>
          <w:rFonts w:ascii="Arial" w:hAnsi="Arial" w:cs="Replica-Regular"/>
          <w:i w:val="0"/>
          <w:iCs w:val="0"/>
          <w:color w:val="004670"/>
          <w:sz w:val="22"/>
          <w:szCs w:val="22"/>
        </w:rPr>
        <w:t xml:space="preserve">, </w:t>
      </w:r>
      <w:r>
        <w:rPr>
          <w:rFonts w:ascii="Arial" w:hAnsi="Arial" w:cs="Replica-Regular"/>
          <w:i w:val="0"/>
          <w:iCs w:val="0"/>
          <w:color w:val="004670"/>
          <w:sz w:val="22"/>
          <w:szCs w:val="22"/>
        </w:rPr>
        <w:t>TT</w:t>
      </w:r>
      <w:r w:rsidR="00FC07F1" w:rsidRPr="004670F7">
        <w:rPr>
          <w:rFonts w:ascii="Arial" w:hAnsi="Arial" w:cs="Replica-Regular"/>
          <w:i w:val="0"/>
          <w:iCs w:val="0"/>
          <w:color w:val="004670"/>
          <w:sz w:val="22"/>
          <w:szCs w:val="22"/>
        </w:rPr>
        <w:t>/</w:t>
      </w:r>
      <w:r>
        <w:rPr>
          <w:rFonts w:ascii="Arial" w:hAnsi="Arial" w:cs="Replica-Regular"/>
          <w:i w:val="0"/>
          <w:iCs w:val="0"/>
          <w:color w:val="004670"/>
          <w:sz w:val="22"/>
          <w:szCs w:val="22"/>
        </w:rPr>
        <w:t>MM/JJ</w:t>
      </w:r>
    </w:p>
    <w:p w14:paraId="2C590E36" w14:textId="77777777" w:rsidR="00751C67" w:rsidRPr="004670F7" w:rsidRDefault="00751C67" w:rsidP="00751C67">
      <w:pPr>
        <w:rPr>
          <w:rFonts w:ascii="Arial" w:hAnsi="Arial"/>
          <w:color w:val="004670"/>
          <w:sz w:val="22"/>
          <w:szCs w:val="22"/>
          <w:lang w:val="en-GB"/>
        </w:rPr>
      </w:pPr>
    </w:p>
    <w:p w14:paraId="7987DD80" w14:textId="53DC978E" w:rsidR="00D9590D" w:rsidRPr="00A600E4" w:rsidRDefault="00751C67" w:rsidP="00294C0C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4670F7">
        <w:rPr>
          <w:rFonts w:ascii="Arial" w:hAnsi="Arial" w:cs="Replica-Regular"/>
          <w:i w:val="0"/>
          <w:color w:val="004670"/>
          <w:sz w:val="22"/>
          <w:szCs w:val="22"/>
        </w:rPr>
        <w:br/>
      </w:r>
      <w:r w:rsidR="00D9590D"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Bewerb: </w:t>
      </w:r>
    </w:p>
    <w:p w14:paraId="6C496737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5709A297" w14:textId="7A8FCEA7" w:rsidR="00D9590D" w:rsidRPr="00A600E4" w:rsidRDefault="00294C0C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>Bewerbsd</w:t>
      </w:r>
      <w:r w:rsidR="00D9590D"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atum: </w:t>
      </w:r>
    </w:p>
    <w:p w14:paraId="27AF4D34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0B318F46" w14:textId="79F7D047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Veranstalter:  </w:t>
      </w:r>
    </w:p>
    <w:p w14:paraId="07521992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73AB9ECC" w14:textId="32FE3E7D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Jurypräsident:  </w:t>
      </w:r>
    </w:p>
    <w:p w14:paraId="19F7F11F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57E9F339" w14:textId="5EAFFD47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Auswertung: </w:t>
      </w:r>
    </w:p>
    <w:p w14:paraId="4524BE0E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2D9BEB97" w14:textId="20946BA8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Chefroutenbauer: </w:t>
      </w:r>
    </w:p>
    <w:p w14:paraId="51A9C4CA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78EF576A" w14:textId="78F2BDDB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Bewerbsankündigung (Plakate, Flyer, Homepage): </w:t>
      </w:r>
    </w:p>
    <w:p w14:paraId="10F97C24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4E1C23A7" w14:textId="136A72BF" w:rsidR="00D9590D" w:rsidRPr="00294C0C" w:rsidRDefault="00D9590D" w:rsidP="00A600E4">
      <w:pPr>
        <w:pStyle w:val="Absatzformat1"/>
        <w:spacing w:line="276" w:lineRule="auto"/>
        <w:rPr>
          <w:rFonts w:ascii="Arial" w:hAnsi="Arial" w:cs="Replica-Regular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>Bewerbung des Events am Austragungsort:</w:t>
      </w:r>
      <w:r w:rsidRPr="00294C0C">
        <w:rPr>
          <w:rFonts w:ascii="Arial" w:hAnsi="Arial" w:cs="Replica-Regular"/>
          <w:color w:val="004670"/>
          <w:sz w:val="22"/>
          <w:szCs w:val="22"/>
        </w:rPr>
        <w:t xml:space="preserve"> </w:t>
      </w:r>
    </w:p>
    <w:p w14:paraId="2890AED0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518F1FAD" w14:textId="75C0CA59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Presse: </w:t>
      </w:r>
    </w:p>
    <w:p w14:paraId="7ABF1FF0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11393034" w14:textId="001FA4AF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Zuschauer: </w:t>
      </w:r>
    </w:p>
    <w:p w14:paraId="59FAF1A9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0B15D822" w14:textId="58FD73DD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  <w:r w:rsidRPr="00A600E4">
        <w:rPr>
          <w:rFonts w:ascii="Arial" w:eastAsiaTheme="minorEastAsia" w:hAnsi="Arial" w:cs="Replica-Regular"/>
          <w:b/>
          <w:iCs/>
          <w:color w:val="004670"/>
          <w:spacing w:val="1"/>
          <w:sz w:val="22"/>
          <w:szCs w:val="22"/>
          <w:lang w:val="de-DE" w:eastAsia="de-DE"/>
        </w:rPr>
        <w:t>Einhaltung des Zeitplans</w:t>
      </w:r>
      <w:r w:rsidRPr="00294C0C"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  <w:t xml:space="preserve">:  </w:t>
      </w:r>
      <w:bookmarkStart w:id="0" w:name="_GoBack"/>
      <w:bookmarkEnd w:id="0"/>
    </w:p>
    <w:p w14:paraId="60114DDE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12E51C5C" w14:textId="21962171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Präsentation des </w:t>
      </w:r>
      <w:r w:rsidR="00294C0C"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Austria Climbing </w:t>
      </w: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Logos: </w:t>
      </w:r>
    </w:p>
    <w:p w14:paraId="7A7DBFAC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452F29E9" w14:textId="178D9E2E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>Zusammenarbeit Wettkampfoffizielle / Veranstalter</w:t>
      </w:r>
    </w:p>
    <w:p w14:paraId="3D67B65F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4ECC3579" w14:textId="2EFA120B" w:rsidR="00D9590D" w:rsidRPr="00294C0C" w:rsidRDefault="00D9590D" w:rsidP="00A600E4">
      <w:pPr>
        <w:pStyle w:val="Absatzformat1"/>
        <w:spacing w:line="276" w:lineRule="auto"/>
        <w:rPr>
          <w:rFonts w:ascii="Arial" w:hAnsi="Arial" w:cs="Replica-Regular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>Unterkunft &amp; Verpflegung für Wettkampfoffizielle:</w:t>
      </w:r>
      <w:r w:rsidRPr="00294C0C">
        <w:rPr>
          <w:rFonts w:ascii="Arial" w:hAnsi="Arial" w:cs="Replica-Regular"/>
          <w:color w:val="004670"/>
          <w:sz w:val="22"/>
          <w:szCs w:val="22"/>
        </w:rPr>
        <w:t xml:space="preserve">  </w:t>
      </w:r>
    </w:p>
    <w:p w14:paraId="0B2C506E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3E164DE6" w14:textId="4A9306D6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Bewertung Ergebnisservice:  </w:t>
      </w:r>
    </w:p>
    <w:p w14:paraId="057A2D97" w14:textId="77777777" w:rsidR="00294C0C" w:rsidRPr="00294C0C" w:rsidRDefault="00294C0C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7E962529" w14:textId="3B33B845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Bewertung Schiedsrichter: </w:t>
      </w:r>
    </w:p>
    <w:p w14:paraId="611C999E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213E28D4" w14:textId="4A3114AB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Bewertung Sicherer:  </w:t>
      </w:r>
    </w:p>
    <w:p w14:paraId="68B10C1A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6B2A3F66" w14:textId="57F2C9A6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Bewertung Routenbau:  </w:t>
      </w:r>
    </w:p>
    <w:p w14:paraId="4ECF12DB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79133D7D" w14:textId="182EC3DE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Bewertung Isolationszone: </w:t>
      </w:r>
    </w:p>
    <w:p w14:paraId="722ACDC2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6F24744C" w14:textId="551CD7F7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Bewertung Transitzone:  </w:t>
      </w:r>
    </w:p>
    <w:p w14:paraId="648E8C4E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604BC902" w14:textId="4E960109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Bewertung Siegerehrung: </w:t>
      </w:r>
    </w:p>
    <w:p w14:paraId="566B3707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  <w:r w:rsidRPr="00294C0C"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  <w:t xml:space="preserve"> </w:t>
      </w:r>
    </w:p>
    <w:p w14:paraId="6A2AF78F" w14:textId="6BB29C18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Bewertung Blöcke / Wand: </w:t>
      </w:r>
    </w:p>
    <w:p w14:paraId="0D6817FF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6D6D4C74" w14:textId="3E1B3F27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Gesamteindruck des Bewerbs: </w:t>
      </w:r>
    </w:p>
    <w:p w14:paraId="151AEE89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453DC2EE" w14:textId="36528D84" w:rsidR="00D9590D" w:rsidRPr="00A600E4" w:rsidRDefault="00D9590D" w:rsidP="00A600E4">
      <w:pPr>
        <w:pStyle w:val="Absatzformat1"/>
        <w:spacing w:line="276" w:lineRule="auto"/>
        <w:rPr>
          <w:rFonts w:ascii="Arial" w:hAnsi="Arial" w:cs="Replica-Regular"/>
          <w:b/>
          <w:i w:val="0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 xml:space="preserve">Doping-Kontrollen:  </w:t>
      </w:r>
    </w:p>
    <w:p w14:paraId="6D6BF109" w14:textId="77777777" w:rsidR="00D9590D" w:rsidRPr="00294C0C" w:rsidRDefault="00D9590D" w:rsidP="00D9590D">
      <w:pPr>
        <w:pStyle w:val="Default"/>
        <w:rPr>
          <w:rFonts w:ascii="Arial" w:eastAsiaTheme="minorEastAsia" w:hAnsi="Arial" w:cs="Replica-Regular"/>
          <w:color w:val="004670"/>
          <w:spacing w:val="1"/>
          <w:sz w:val="22"/>
          <w:szCs w:val="22"/>
          <w:lang w:val="de-DE" w:eastAsia="de-DE"/>
        </w:rPr>
      </w:pPr>
    </w:p>
    <w:p w14:paraId="7821D9C1" w14:textId="180BCC55" w:rsidR="00D9590D" w:rsidRDefault="00D9590D" w:rsidP="00A600E4">
      <w:pPr>
        <w:pStyle w:val="Absatzformat1"/>
        <w:spacing w:line="276" w:lineRule="auto"/>
        <w:rPr>
          <w:rFonts w:ascii="Arial" w:hAnsi="Arial" w:cs="Replica-Regular"/>
          <w:color w:val="004670"/>
          <w:sz w:val="22"/>
          <w:szCs w:val="22"/>
        </w:rPr>
      </w:pPr>
      <w:r w:rsidRPr="00A600E4">
        <w:rPr>
          <w:rFonts w:ascii="Arial" w:hAnsi="Arial" w:cs="Replica-Regular"/>
          <w:b/>
          <w:i w:val="0"/>
          <w:color w:val="004670"/>
          <w:sz w:val="22"/>
          <w:szCs w:val="22"/>
        </w:rPr>
        <w:t>Zusätzliche Erläuterungen:</w:t>
      </w:r>
      <w:r w:rsidRPr="00294C0C">
        <w:rPr>
          <w:rFonts w:ascii="Arial" w:hAnsi="Arial" w:cs="Replica-Regular"/>
          <w:color w:val="004670"/>
          <w:sz w:val="22"/>
          <w:szCs w:val="22"/>
        </w:rPr>
        <w:t xml:space="preserve">  </w:t>
      </w:r>
    </w:p>
    <w:p w14:paraId="17AAA861" w14:textId="77777777" w:rsidR="00294C0C" w:rsidRPr="00294C0C" w:rsidRDefault="00294C0C" w:rsidP="00294C0C">
      <w:pPr>
        <w:rPr>
          <w:rFonts w:ascii="Arial" w:hAnsi="Arial" w:cs="Replica-Regular"/>
          <w:color w:val="004670"/>
          <w:spacing w:val="1"/>
          <w:sz w:val="22"/>
          <w:szCs w:val="22"/>
        </w:rPr>
      </w:pPr>
    </w:p>
    <w:p w14:paraId="45ABC716" w14:textId="77777777" w:rsidR="00D9590D" w:rsidRPr="00294C0C" w:rsidRDefault="00D9590D" w:rsidP="00D9590D">
      <w:pPr>
        <w:rPr>
          <w:rFonts w:ascii="Arial" w:hAnsi="Arial" w:cs="Replica-Regular"/>
          <w:color w:val="004670"/>
          <w:spacing w:val="1"/>
          <w:sz w:val="22"/>
          <w:szCs w:val="22"/>
        </w:rPr>
      </w:pPr>
    </w:p>
    <w:p w14:paraId="6A016823" w14:textId="6E1FA26E" w:rsidR="00D9590D" w:rsidRPr="00294C0C" w:rsidRDefault="00D9590D" w:rsidP="00D9590D">
      <w:pPr>
        <w:rPr>
          <w:rFonts w:ascii="Arial" w:hAnsi="Arial" w:cs="Replica-Regular"/>
          <w:color w:val="004670"/>
          <w:spacing w:val="1"/>
          <w:sz w:val="22"/>
          <w:szCs w:val="22"/>
        </w:rPr>
      </w:pPr>
      <w:r w:rsidRPr="00294C0C">
        <w:rPr>
          <w:rFonts w:ascii="Arial" w:hAnsi="Arial" w:cs="Replica-Regular"/>
          <w:color w:val="004670"/>
          <w:spacing w:val="1"/>
          <w:sz w:val="22"/>
          <w:szCs w:val="22"/>
        </w:rPr>
        <w:tab/>
      </w:r>
      <w:r w:rsidRPr="00294C0C">
        <w:rPr>
          <w:rFonts w:ascii="Arial" w:hAnsi="Arial" w:cs="Replica-Regular"/>
          <w:color w:val="004670"/>
          <w:spacing w:val="1"/>
          <w:sz w:val="22"/>
          <w:szCs w:val="22"/>
        </w:rPr>
        <w:tab/>
      </w:r>
      <w:r w:rsidRPr="00294C0C">
        <w:rPr>
          <w:rFonts w:ascii="Arial" w:hAnsi="Arial" w:cs="Replica-Regular"/>
          <w:color w:val="004670"/>
          <w:spacing w:val="1"/>
          <w:sz w:val="22"/>
          <w:szCs w:val="22"/>
        </w:rPr>
        <w:tab/>
      </w:r>
    </w:p>
    <w:p w14:paraId="5304FC0D" w14:textId="77777777" w:rsidR="00D9590D" w:rsidRPr="00294C0C" w:rsidRDefault="00D9590D" w:rsidP="00D9590D">
      <w:pPr>
        <w:pBdr>
          <w:top w:val="single" w:sz="4" w:space="1" w:color="auto"/>
        </w:pBdr>
        <w:rPr>
          <w:rFonts w:ascii="Arial" w:hAnsi="Arial" w:cs="Replica-Regular"/>
          <w:color w:val="004670"/>
          <w:spacing w:val="1"/>
          <w:sz w:val="22"/>
          <w:szCs w:val="22"/>
        </w:rPr>
      </w:pPr>
      <w:r w:rsidRPr="00294C0C">
        <w:rPr>
          <w:rFonts w:ascii="Arial" w:hAnsi="Arial" w:cs="Replica-Regular"/>
          <w:color w:val="004670"/>
          <w:spacing w:val="1"/>
          <w:sz w:val="22"/>
          <w:szCs w:val="22"/>
        </w:rPr>
        <w:t>Datum</w:t>
      </w:r>
      <w:r w:rsidRPr="00294C0C">
        <w:rPr>
          <w:rFonts w:ascii="Arial" w:hAnsi="Arial" w:cs="Replica-Regular"/>
          <w:color w:val="004670"/>
          <w:spacing w:val="1"/>
          <w:sz w:val="22"/>
          <w:szCs w:val="22"/>
        </w:rPr>
        <w:tab/>
      </w:r>
      <w:r w:rsidRPr="00294C0C">
        <w:rPr>
          <w:rFonts w:ascii="Arial" w:hAnsi="Arial" w:cs="Replica-Regular"/>
          <w:color w:val="004670"/>
          <w:spacing w:val="1"/>
          <w:sz w:val="22"/>
          <w:szCs w:val="22"/>
        </w:rPr>
        <w:tab/>
      </w:r>
      <w:r w:rsidRPr="00294C0C">
        <w:rPr>
          <w:rFonts w:ascii="Arial" w:hAnsi="Arial" w:cs="Replica-Regular"/>
          <w:color w:val="004670"/>
          <w:spacing w:val="1"/>
          <w:sz w:val="22"/>
          <w:szCs w:val="22"/>
        </w:rPr>
        <w:tab/>
      </w:r>
      <w:r w:rsidRPr="00294C0C">
        <w:rPr>
          <w:rFonts w:ascii="Arial" w:hAnsi="Arial" w:cs="Replica-Regular"/>
          <w:color w:val="004670"/>
          <w:spacing w:val="1"/>
          <w:sz w:val="22"/>
          <w:szCs w:val="22"/>
        </w:rPr>
        <w:tab/>
        <w:t>Name und Unterschrift des Delegierten</w:t>
      </w:r>
    </w:p>
    <w:p w14:paraId="156B65AF" w14:textId="77777777" w:rsidR="00D9590D" w:rsidRPr="000E3D8C" w:rsidRDefault="00D9590D" w:rsidP="00751C67">
      <w:pPr>
        <w:pStyle w:val="Absatzformat1"/>
        <w:spacing w:line="276" w:lineRule="auto"/>
        <w:rPr>
          <w:rFonts w:ascii="Arial" w:hAnsi="Arial" w:cs="Replica-Regular"/>
          <w:i w:val="0"/>
          <w:iCs w:val="0"/>
          <w:color w:val="004670"/>
          <w:sz w:val="22"/>
          <w:szCs w:val="22"/>
        </w:rPr>
      </w:pPr>
    </w:p>
    <w:sectPr w:rsidR="00D9590D" w:rsidRPr="000E3D8C" w:rsidSect="009F60E1">
      <w:headerReference w:type="default" r:id="rId8"/>
      <w:footerReference w:type="default" r:id="rId9"/>
      <w:pgSz w:w="11900" w:h="16840"/>
      <w:pgMar w:top="2552" w:right="1417" w:bottom="1134" w:left="1701" w:header="708" w:footer="7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9FEC3" w14:textId="77777777" w:rsidR="00294C0C" w:rsidRDefault="00294C0C" w:rsidP="00FC07F1">
      <w:r>
        <w:separator/>
      </w:r>
    </w:p>
  </w:endnote>
  <w:endnote w:type="continuationSeparator" w:id="0">
    <w:p w14:paraId="1260CF18" w14:textId="77777777" w:rsidR="00294C0C" w:rsidRDefault="00294C0C" w:rsidP="00FC0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NewRomanPS-Italic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ras Bold ITC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eplica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B44A7" w14:textId="1BE3DF3D" w:rsidR="00294C0C" w:rsidRDefault="00294C0C">
    <w:pPr>
      <w:pStyle w:val="Fuzeile"/>
    </w:pPr>
  </w:p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7"/>
      <w:gridCol w:w="3022"/>
      <w:gridCol w:w="2999"/>
    </w:tblGrid>
    <w:tr w:rsidR="002B69F4" w:rsidRPr="00A140FE" w14:paraId="7334C23C" w14:textId="77777777" w:rsidTr="002B69F4">
      <w:trPr>
        <w:jc w:val="center"/>
      </w:trPr>
      <w:tc>
        <w:tcPr>
          <w:tcW w:w="2977" w:type="dxa"/>
        </w:tcPr>
        <w:p w14:paraId="3EF4F603" w14:textId="73B99837" w:rsidR="002B69F4" w:rsidRPr="00A140FE" w:rsidRDefault="002B69F4" w:rsidP="00294C0C">
          <w:pPr>
            <w:rPr>
              <w:rFonts w:ascii="Arial" w:hAnsi="Arial"/>
              <w:b/>
              <w:color w:val="004670"/>
              <w:sz w:val="16"/>
              <w:szCs w:val="16"/>
            </w:rPr>
          </w:pPr>
          <w:r w:rsidRPr="00F216A4">
            <w:rPr>
              <w:rFonts w:ascii="Arial" w:hAnsi="Arial"/>
              <w:b/>
              <w:color w:val="004874"/>
              <w:sz w:val="16"/>
              <w:szCs w:val="16"/>
            </w:rPr>
            <w:t>Kletterverband</w:t>
          </w:r>
        </w:p>
      </w:tc>
      <w:tc>
        <w:tcPr>
          <w:tcW w:w="3022" w:type="dxa"/>
        </w:tcPr>
        <w:p w14:paraId="568EA3BC" w14:textId="605D7883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F216A4">
            <w:rPr>
              <w:rFonts w:ascii="Arial" w:hAnsi="Arial"/>
              <w:color w:val="004874"/>
              <w:sz w:val="16"/>
              <w:szCs w:val="16"/>
            </w:rPr>
            <w:t>phone +43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</w:t>
          </w:r>
          <w:r w:rsidRPr="00A140FE">
            <w:rPr>
              <w:rFonts w:ascii="Arial" w:hAnsi="Arial"/>
              <w:color w:val="BA583B"/>
              <w:sz w:val="16"/>
              <w:szCs w:val="16"/>
            </w:rPr>
            <w:t>/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</w:t>
          </w:r>
          <w:r>
            <w:rPr>
              <w:rFonts w:ascii="Arial" w:hAnsi="Arial"/>
              <w:color w:val="004874"/>
              <w:sz w:val="16"/>
              <w:szCs w:val="16"/>
            </w:rPr>
            <w:t>512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</w:t>
          </w:r>
          <w:r w:rsidRPr="00A140FE">
            <w:rPr>
              <w:rFonts w:ascii="Arial" w:hAnsi="Arial"/>
              <w:color w:val="BA583B"/>
              <w:sz w:val="16"/>
              <w:szCs w:val="16"/>
            </w:rPr>
            <w:t>/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</w:t>
          </w:r>
          <w:r>
            <w:rPr>
              <w:rFonts w:ascii="Arial" w:hAnsi="Arial"/>
              <w:color w:val="004874"/>
              <w:sz w:val="16"/>
              <w:szCs w:val="16"/>
            </w:rPr>
            <w:t>552320</w:t>
          </w:r>
        </w:p>
      </w:tc>
      <w:tc>
        <w:tcPr>
          <w:tcW w:w="2999" w:type="dxa"/>
        </w:tcPr>
        <w:p w14:paraId="392C4A8C" w14:textId="7ADF57DD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F216A4">
            <w:rPr>
              <w:rFonts w:ascii="Arial" w:hAnsi="Arial"/>
              <w:color w:val="004874"/>
              <w:sz w:val="16"/>
              <w:szCs w:val="16"/>
            </w:rPr>
            <w:t>zvr 6521344664</w:t>
          </w:r>
        </w:p>
      </w:tc>
    </w:tr>
    <w:tr w:rsidR="002B69F4" w:rsidRPr="00A140FE" w14:paraId="58810AA9" w14:textId="77777777" w:rsidTr="002B69F4">
      <w:trPr>
        <w:jc w:val="center"/>
      </w:trPr>
      <w:tc>
        <w:tcPr>
          <w:tcW w:w="2977" w:type="dxa"/>
        </w:tcPr>
        <w:p w14:paraId="4A0C6EC8" w14:textId="170D97A1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F216A4">
            <w:rPr>
              <w:rFonts w:ascii="Arial" w:hAnsi="Arial"/>
              <w:color w:val="004874"/>
              <w:sz w:val="16"/>
              <w:szCs w:val="16"/>
            </w:rPr>
            <w:t>Österreich</w:t>
          </w:r>
        </w:p>
      </w:tc>
      <w:tc>
        <w:tcPr>
          <w:tcW w:w="3022" w:type="dxa"/>
        </w:tcPr>
        <w:p w14:paraId="5A02D994" w14:textId="3A0DEB46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F216A4">
            <w:rPr>
              <w:rFonts w:ascii="Arial" w:hAnsi="Arial"/>
              <w:color w:val="004874"/>
              <w:sz w:val="16"/>
              <w:szCs w:val="16"/>
            </w:rPr>
            <w:t>fax +43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</w:t>
          </w:r>
          <w:r w:rsidRPr="00A140FE">
            <w:rPr>
              <w:rFonts w:ascii="Arial" w:hAnsi="Arial"/>
              <w:color w:val="BA583B"/>
              <w:sz w:val="16"/>
              <w:szCs w:val="16"/>
            </w:rPr>
            <w:t>/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</w:t>
          </w:r>
          <w:r>
            <w:rPr>
              <w:rFonts w:ascii="Arial" w:hAnsi="Arial"/>
              <w:color w:val="004874"/>
              <w:sz w:val="16"/>
              <w:szCs w:val="16"/>
            </w:rPr>
            <w:t>0512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</w:t>
          </w:r>
          <w:r w:rsidRPr="00A140FE">
            <w:rPr>
              <w:rFonts w:ascii="Arial" w:hAnsi="Arial"/>
              <w:color w:val="BA583B"/>
              <w:sz w:val="16"/>
              <w:szCs w:val="16"/>
            </w:rPr>
            <w:t>/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</w:t>
          </w:r>
          <w:r>
            <w:rPr>
              <w:rFonts w:ascii="Arial" w:hAnsi="Arial"/>
              <w:color w:val="004874"/>
              <w:sz w:val="16"/>
              <w:szCs w:val="16"/>
            </w:rPr>
            <w:t>552320-25</w:t>
          </w:r>
        </w:p>
      </w:tc>
      <w:tc>
        <w:tcPr>
          <w:tcW w:w="2999" w:type="dxa"/>
        </w:tcPr>
        <w:p w14:paraId="3A61E453" w14:textId="193BCE80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F216A4">
            <w:rPr>
              <w:rFonts w:ascii="Arial" w:hAnsi="Arial"/>
              <w:color w:val="004874"/>
              <w:sz w:val="16"/>
              <w:szCs w:val="16"/>
            </w:rPr>
            <w:t>bank Raiffeisenlandesbank Tirol AG</w:t>
          </w:r>
        </w:p>
      </w:tc>
    </w:tr>
    <w:tr w:rsidR="002B69F4" w:rsidRPr="00A140FE" w14:paraId="3575EFDD" w14:textId="77777777" w:rsidTr="002B69F4">
      <w:trPr>
        <w:jc w:val="center"/>
      </w:trPr>
      <w:tc>
        <w:tcPr>
          <w:tcW w:w="2977" w:type="dxa"/>
        </w:tcPr>
        <w:p w14:paraId="6982CC4F" w14:textId="5CB5E6C8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BC2466">
            <w:rPr>
              <w:rFonts w:ascii="Arial" w:hAnsi="Arial"/>
              <w:color w:val="004874"/>
              <w:sz w:val="16"/>
              <w:szCs w:val="16"/>
              <w:lang w:val="en-US"/>
            </w:rPr>
            <w:t xml:space="preserve">Matthias-Schmid-Str. </w:t>
          </w:r>
          <w:r>
            <w:rPr>
              <w:rFonts w:ascii="Arial" w:hAnsi="Arial"/>
              <w:color w:val="004874"/>
              <w:sz w:val="16"/>
              <w:szCs w:val="16"/>
              <w:lang w:val="en-US"/>
            </w:rPr>
            <w:t>12e</w:t>
          </w:r>
        </w:p>
      </w:tc>
      <w:tc>
        <w:tcPr>
          <w:tcW w:w="3022" w:type="dxa"/>
        </w:tcPr>
        <w:p w14:paraId="59E4E783" w14:textId="0548B080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BC2466">
            <w:rPr>
              <w:rFonts w:ascii="Arial" w:hAnsi="Arial"/>
              <w:color w:val="004874"/>
              <w:sz w:val="16"/>
              <w:szCs w:val="16"/>
              <w:lang w:val="en-US"/>
            </w:rPr>
            <w:t>mail office@austriaclimbing.com</w:t>
          </w:r>
        </w:p>
      </w:tc>
      <w:tc>
        <w:tcPr>
          <w:tcW w:w="2999" w:type="dxa"/>
        </w:tcPr>
        <w:p w14:paraId="3D926D3F" w14:textId="52A4E4AE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BC2466">
            <w:rPr>
              <w:rFonts w:ascii="Arial" w:hAnsi="Arial"/>
              <w:color w:val="004874"/>
              <w:sz w:val="16"/>
              <w:szCs w:val="16"/>
              <w:lang w:val="en-US"/>
            </w:rPr>
            <w:t>bic RZTIAT22</w:t>
          </w:r>
        </w:p>
      </w:tc>
    </w:tr>
    <w:tr w:rsidR="002B69F4" w:rsidRPr="00A140FE" w14:paraId="2A3B5954" w14:textId="77777777" w:rsidTr="002B69F4">
      <w:trPr>
        <w:jc w:val="center"/>
      </w:trPr>
      <w:tc>
        <w:tcPr>
          <w:tcW w:w="2977" w:type="dxa"/>
        </w:tcPr>
        <w:p w14:paraId="087FD34C" w14:textId="7B4E5FD7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>
            <w:rPr>
              <w:rFonts w:ascii="Arial" w:hAnsi="Arial"/>
              <w:color w:val="004874"/>
              <w:sz w:val="16"/>
              <w:szCs w:val="16"/>
              <w:lang w:val="en-US"/>
            </w:rPr>
            <w:t>6020 Innsbruck</w:t>
          </w:r>
        </w:p>
      </w:tc>
      <w:tc>
        <w:tcPr>
          <w:tcW w:w="3022" w:type="dxa"/>
        </w:tcPr>
        <w:p w14:paraId="2AD9AE34" w14:textId="3CC6EB5D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BC2466">
            <w:rPr>
              <w:rFonts w:ascii="Arial" w:hAnsi="Arial"/>
              <w:color w:val="004874"/>
              <w:sz w:val="16"/>
              <w:szCs w:val="16"/>
              <w:lang w:val="en-US"/>
            </w:rPr>
            <w:t>web www.austriaclimbing.com</w:t>
          </w:r>
        </w:p>
      </w:tc>
      <w:tc>
        <w:tcPr>
          <w:tcW w:w="2999" w:type="dxa"/>
        </w:tcPr>
        <w:p w14:paraId="7BFCBF14" w14:textId="54BCC6CF" w:rsidR="002B69F4" w:rsidRPr="00A140FE" w:rsidRDefault="002B69F4" w:rsidP="00294C0C">
          <w:pPr>
            <w:rPr>
              <w:rFonts w:ascii="Arial" w:hAnsi="Arial"/>
              <w:color w:val="004670"/>
              <w:sz w:val="16"/>
              <w:szCs w:val="16"/>
            </w:rPr>
          </w:pPr>
          <w:r w:rsidRPr="00BC2466">
            <w:rPr>
              <w:rFonts w:ascii="Arial" w:hAnsi="Arial"/>
              <w:color w:val="004874"/>
              <w:sz w:val="16"/>
              <w:szCs w:val="16"/>
              <w:lang w:val="en-US"/>
            </w:rPr>
            <w:t>iban AT45 360</w:t>
          </w:r>
          <w:r w:rsidRPr="00F216A4">
            <w:rPr>
              <w:rFonts w:ascii="Arial" w:hAnsi="Arial"/>
              <w:color w:val="004874"/>
              <w:sz w:val="16"/>
              <w:szCs w:val="16"/>
            </w:rPr>
            <w:t>0 0000 0666 5095</w:t>
          </w:r>
        </w:p>
      </w:tc>
    </w:tr>
  </w:tbl>
  <w:p w14:paraId="2EE1AE92" w14:textId="5E9EA5E2" w:rsidR="00294C0C" w:rsidRDefault="00294C0C" w:rsidP="00192EF6">
    <w:pPr>
      <w:pStyle w:val="Fuzeile"/>
      <w:rPr>
        <w:sz w:val="16"/>
      </w:rPr>
    </w:pPr>
  </w:p>
  <w:p w14:paraId="3AA0336D" w14:textId="074EA92B" w:rsidR="00294C0C" w:rsidRDefault="002B69F4">
    <w:pPr>
      <w:pStyle w:val="Fuzeile"/>
    </w:pPr>
    <w:r>
      <w:rPr>
        <w:noProof/>
      </w:rPr>
      <w:drawing>
        <wp:anchor distT="0" distB="0" distL="114300" distR="114300" simplePos="0" relativeHeight="251658239" behindDoc="0" locked="0" layoutInCell="1" allowOverlap="1" wp14:anchorId="14468D8F" wp14:editId="0007B890">
          <wp:simplePos x="0" y="0"/>
          <wp:positionH relativeFrom="column">
            <wp:posOffset>-90170</wp:posOffset>
          </wp:positionH>
          <wp:positionV relativeFrom="paragraph">
            <wp:posOffset>161925</wp:posOffset>
          </wp:positionV>
          <wp:extent cx="5805170" cy="279400"/>
          <wp:effectExtent l="0" t="0" r="11430" b="0"/>
          <wp:wrapNone/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nerleiste_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5170" cy="279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049B58" w14:textId="77777777" w:rsidR="00294C0C" w:rsidRDefault="00294C0C" w:rsidP="00FC07F1">
      <w:r>
        <w:separator/>
      </w:r>
    </w:p>
  </w:footnote>
  <w:footnote w:type="continuationSeparator" w:id="0">
    <w:p w14:paraId="5D767200" w14:textId="77777777" w:rsidR="00294C0C" w:rsidRDefault="00294C0C" w:rsidP="00FC07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5A9A0" w14:textId="4FBD3D43" w:rsidR="00294C0C" w:rsidRDefault="00294C0C">
    <w:pPr>
      <w:pStyle w:val="Kopfzeile"/>
    </w:pPr>
  </w:p>
  <w:p w14:paraId="26CCBEAF" w14:textId="29E41A71" w:rsidR="00294C0C" w:rsidRDefault="00294C0C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C1EC38" wp14:editId="048D0393">
          <wp:simplePos x="0" y="0"/>
          <wp:positionH relativeFrom="column">
            <wp:posOffset>3666490</wp:posOffset>
          </wp:positionH>
          <wp:positionV relativeFrom="paragraph">
            <wp:posOffset>92710</wp:posOffset>
          </wp:positionV>
          <wp:extent cx="2162810" cy="681990"/>
          <wp:effectExtent l="0" t="0" r="0" b="381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BC16F2" w14:textId="77777777" w:rsidR="00294C0C" w:rsidRDefault="00294C0C">
    <w:pPr>
      <w:pStyle w:val="Kopfzeile"/>
    </w:pPr>
  </w:p>
  <w:p w14:paraId="25C8F8F3" w14:textId="77777777" w:rsidR="00294C0C" w:rsidRDefault="00294C0C">
    <w:pPr>
      <w:pStyle w:val="Kopfzeile"/>
    </w:pPr>
  </w:p>
  <w:p w14:paraId="34AB000C" w14:textId="77777777" w:rsidR="00294C0C" w:rsidRDefault="00294C0C">
    <w:pPr>
      <w:pStyle w:val="Kopfzeile"/>
      <w:rPr>
        <w:rFonts w:ascii="ArialMT" w:hAnsi="ArialMT" w:cs="Times New Roman"/>
        <w:sz w:val="28"/>
        <w:szCs w:val="28"/>
      </w:rPr>
    </w:pPr>
  </w:p>
  <w:p w14:paraId="2A0358DC" w14:textId="377B7126" w:rsidR="00294C0C" w:rsidRPr="00F954AB" w:rsidRDefault="00294C0C">
    <w:pPr>
      <w:pStyle w:val="Kopfzeile"/>
      <w:rPr>
        <w:rFonts w:ascii="Arial" w:hAnsi="Arial" w:cs="Arial"/>
        <w:sz w:val="28"/>
        <w:szCs w:val="28"/>
      </w:rPr>
    </w:pPr>
    <w:r w:rsidRPr="00F954AB">
      <w:rPr>
        <w:rFonts w:ascii="Arial" w:hAnsi="Arial" w:cs="Arial"/>
        <w:iCs/>
        <w:color w:val="004A83"/>
      </w:rPr>
      <w:fldChar w:fldCharType="begin"/>
    </w:r>
    <w:r w:rsidRPr="00F954AB">
      <w:rPr>
        <w:rFonts w:ascii="Arial" w:hAnsi="Arial" w:cs="Arial"/>
        <w:iCs/>
        <w:color w:val="004A83"/>
      </w:rPr>
      <w:instrText xml:space="preserve"> PAGE </w:instrText>
    </w:r>
    <w:r w:rsidRPr="00F954AB">
      <w:rPr>
        <w:rFonts w:ascii="Arial" w:hAnsi="Arial" w:cs="Arial"/>
        <w:iCs/>
        <w:color w:val="004A83"/>
      </w:rPr>
      <w:fldChar w:fldCharType="separate"/>
    </w:r>
    <w:r w:rsidR="002B69F4">
      <w:rPr>
        <w:rFonts w:ascii="Arial" w:hAnsi="Arial" w:cs="Arial"/>
        <w:iCs/>
        <w:noProof/>
        <w:color w:val="004A83"/>
      </w:rPr>
      <w:t>1</w:t>
    </w:r>
    <w:r w:rsidRPr="00F954AB">
      <w:rPr>
        <w:rFonts w:ascii="Arial" w:hAnsi="Arial" w:cs="Arial"/>
        <w:iCs/>
        <w:color w:val="004A83"/>
      </w:rPr>
      <w:fldChar w:fldCharType="end"/>
    </w:r>
    <w:r w:rsidRPr="00F954AB">
      <w:rPr>
        <w:rFonts w:ascii="Arial" w:hAnsi="Arial" w:cs="Arial"/>
        <w:sz w:val="28"/>
        <w:szCs w:val="28"/>
      </w:rPr>
      <w:t xml:space="preserve"> </w:t>
    </w:r>
    <w:r w:rsidRPr="00F954AB">
      <w:rPr>
        <w:rFonts w:ascii="Arial" w:hAnsi="Arial" w:cs="Arial"/>
        <w:color w:val="E36C0A" w:themeColor="accent6" w:themeShade="BF"/>
      </w:rPr>
      <w:t>/</w:t>
    </w:r>
    <w:r w:rsidRPr="00F954AB">
      <w:rPr>
        <w:rFonts w:ascii="Arial" w:hAnsi="Arial" w:cs="Arial"/>
        <w:sz w:val="28"/>
        <w:szCs w:val="28"/>
      </w:rPr>
      <w:t xml:space="preserve"> </w:t>
    </w:r>
    <w:r w:rsidRPr="00F954AB">
      <w:rPr>
        <w:rFonts w:ascii="Arial" w:hAnsi="Arial" w:cs="Arial"/>
        <w:iCs/>
        <w:color w:val="004A83"/>
      </w:rPr>
      <w:fldChar w:fldCharType="begin"/>
    </w:r>
    <w:r w:rsidRPr="00F954AB">
      <w:rPr>
        <w:rFonts w:ascii="Arial" w:hAnsi="Arial" w:cs="Arial"/>
        <w:iCs/>
        <w:color w:val="004A83"/>
      </w:rPr>
      <w:instrText xml:space="preserve"> NUMPAGES </w:instrText>
    </w:r>
    <w:r w:rsidRPr="00F954AB">
      <w:rPr>
        <w:rFonts w:ascii="Arial" w:hAnsi="Arial" w:cs="Arial"/>
        <w:iCs/>
        <w:color w:val="004A83"/>
      </w:rPr>
      <w:fldChar w:fldCharType="separate"/>
    </w:r>
    <w:r w:rsidR="002B69F4">
      <w:rPr>
        <w:rFonts w:ascii="Arial" w:hAnsi="Arial" w:cs="Arial"/>
        <w:iCs/>
        <w:noProof/>
        <w:color w:val="004A83"/>
      </w:rPr>
      <w:t>2</w:t>
    </w:r>
    <w:r w:rsidRPr="00F954AB">
      <w:rPr>
        <w:rFonts w:ascii="Arial" w:hAnsi="Arial" w:cs="Arial"/>
        <w:iCs/>
        <w:color w:val="004A83"/>
      </w:rPr>
      <w:fldChar w:fldCharType="end"/>
    </w:r>
    <w:r w:rsidRPr="00F954AB">
      <w:rPr>
        <w:rFonts w:ascii="Arial" w:hAnsi="Arial" w:cs="Arial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ttachedTemplate r:id="rId1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4B7"/>
    <w:rsid w:val="000E3D8C"/>
    <w:rsid w:val="00103E0C"/>
    <w:rsid w:val="00110C6B"/>
    <w:rsid w:val="0015367E"/>
    <w:rsid w:val="00192EF6"/>
    <w:rsid w:val="001C12C6"/>
    <w:rsid w:val="002178C1"/>
    <w:rsid w:val="002847A8"/>
    <w:rsid w:val="00294C0C"/>
    <w:rsid w:val="002B69F4"/>
    <w:rsid w:val="002C4AA6"/>
    <w:rsid w:val="002D2935"/>
    <w:rsid w:val="003024B7"/>
    <w:rsid w:val="00310395"/>
    <w:rsid w:val="00327996"/>
    <w:rsid w:val="00384749"/>
    <w:rsid w:val="00427F4A"/>
    <w:rsid w:val="004670F7"/>
    <w:rsid w:val="00480D4F"/>
    <w:rsid w:val="00487F60"/>
    <w:rsid w:val="0052745B"/>
    <w:rsid w:val="00577345"/>
    <w:rsid w:val="00601A80"/>
    <w:rsid w:val="00616A27"/>
    <w:rsid w:val="006544F0"/>
    <w:rsid w:val="007371EB"/>
    <w:rsid w:val="00751C67"/>
    <w:rsid w:val="0077521E"/>
    <w:rsid w:val="007F62AA"/>
    <w:rsid w:val="00900598"/>
    <w:rsid w:val="00912676"/>
    <w:rsid w:val="00997EAB"/>
    <w:rsid w:val="009D2876"/>
    <w:rsid w:val="009F3E58"/>
    <w:rsid w:val="009F60E1"/>
    <w:rsid w:val="00A600E4"/>
    <w:rsid w:val="00B10998"/>
    <w:rsid w:val="00B50AFF"/>
    <w:rsid w:val="00C03216"/>
    <w:rsid w:val="00C3076D"/>
    <w:rsid w:val="00C9407F"/>
    <w:rsid w:val="00CB3DA9"/>
    <w:rsid w:val="00D45EE2"/>
    <w:rsid w:val="00D9590D"/>
    <w:rsid w:val="00DD6207"/>
    <w:rsid w:val="00E64BF8"/>
    <w:rsid w:val="00E96651"/>
    <w:rsid w:val="00EC5A08"/>
    <w:rsid w:val="00F954AB"/>
    <w:rsid w:val="00FC07F1"/>
    <w:rsid w:val="00FF1A05"/>
    <w:rsid w:val="00F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D178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997EAB"/>
    <w:pPr>
      <w:widowControl w:val="0"/>
      <w:tabs>
        <w:tab w:val="decimal" w:leader="dot" w:pos="3240"/>
      </w:tabs>
      <w:autoSpaceDE w:val="0"/>
      <w:autoSpaceDN w:val="0"/>
      <w:adjustRightInd w:val="0"/>
      <w:spacing w:line="280" w:lineRule="atLeast"/>
      <w:textAlignment w:val="center"/>
    </w:pPr>
    <w:rPr>
      <w:rFonts w:ascii="TimesNewRomanPS-ItalicMT" w:hAnsi="TimesNewRomanPS-ItalicMT" w:cs="TimesNewRomanPS-ItalicMT"/>
      <w:i/>
      <w:iCs/>
      <w:color w:val="000000"/>
      <w:spacing w:val="1"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D620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D6207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3024B7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FC07F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C07F1"/>
  </w:style>
  <w:style w:type="paragraph" w:styleId="Fuzeile">
    <w:name w:val="footer"/>
    <w:basedOn w:val="Standard"/>
    <w:link w:val="FuzeileZeichen"/>
    <w:uiPriority w:val="99"/>
    <w:unhideWhenUsed/>
    <w:rsid w:val="00FC07F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C07F1"/>
  </w:style>
  <w:style w:type="table" w:styleId="Tabellenraster">
    <w:name w:val="Table Grid"/>
    <w:basedOn w:val="NormaleTabelle"/>
    <w:uiPriority w:val="59"/>
    <w:rsid w:val="00912676"/>
    <w:rPr>
      <w:lang w:val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90D"/>
    <w:pPr>
      <w:autoSpaceDE w:val="0"/>
      <w:autoSpaceDN w:val="0"/>
      <w:adjustRightInd w:val="0"/>
    </w:pPr>
    <w:rPr>
      <w:rFonts w:ascii="Eras Bold ITC" w:eastAsia="Calibri" w:hAnsi="Eras Bold ITC" w:cs="Eras Bold ITC"/>
      <w:color w:val="000000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997EAB"/>
    <w:pPr>
      <w:widowControl w:val="0"/>
      <w:tabs>
        <w:tab w:val="decimal" w:leader="dot" w:pos="3240"/>
      </w:tabs>
      <w:autoSpaceDE w:val="0"/>
      <w:autoSpaceDN w:val="0"/>
      <w:adjustRightInd w:val="0"/>
      <w:spacing w:line="280" w:lineRule="atLeast"/>
      <w:textAlignment w:val="center"/>
    </w:pPr>
    <w:rPr>
      <w:rFonts w:ascii="TimesNewRomanPS-ItalicMT" w:hAnsi="TimesNewRomanPS-ItalicMT" w:cs="TimesNewRomanPS-ItalicMT"/>
      <w:i/>
      <w:iCs/>
      <w:color w:val="000000"/>
      <w:spacing w:val="1"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D620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D6207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3024B7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FC07F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C07F1"/>
  </w:style>
  <w:style w:type="paragraph" w:styleId="Fuzeile">
    <w:name w:val="footer"/>
    <w:basedOn w:val="Standard"/>
    <w:link w:val="FuzeileZeichen"/>
    <w:uiPriority w:val="99"/>
    <w:unhideWhenUsed/>
    <w:rsid w:val="00FC07F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C07F1"/>
  </w:style>
  <w:style w:type="table" w:styleId="Tabellenraster">
    <w:name w:val="Table Grid"/>
    <w:basedOn w:val="NormaleTabelle"/>
    <w:uiPriority w:val="59"/>
    <w:rsid w:val="00912676"/>
    <w:rPr>
      <w:lang w:val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90D"/>
    <w:pPr>
      <w:autoSpaceDE w:val="0"/>
      <w:autoSpaceDN w:val="0"/>
      <w:adjustRightInd w:val="0"/>
    </w:pPr>
    <w:rPr>
      <w:rFonts w:ascii="Eras Bold ITC" w:eastAsia="Calibri" w:hAnsi="Eras Bold ITC" w:cs="Eras Bold ITC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ichael:Library:Caches:TemporaryItems:Outlook%20Temp:AC_Freigabe/Kontroll%20Ordner:AC_Briefvorlage_160314_RZ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AC_Briefvorlage_160314_RZ.dotx</Template>
  <TotalTime>0</TotalTime>
  <Pages>2</Pages>
  <Words>107</Words>
  <Characters>681</Characters>
  <Application>Microsoft Macintosh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SC</dc:creator>
  <cp:keywords/>
  <dc:description/>
  <cp:lastModifiedBy>Andrea</cp:lastModifiedBy>
  <cp:revision>3</cp:revision>
  <cp:lastPrinted>2016-04-08T13:08:00Z</cp:lastPrinted>
  <dcterms:created xsi:type="dcterms:W3CDTF">2018-07-13T06:30:00Z</dcterms:created>
  <dcterms:modified xsi:type="dcterms:W3CDTF">2018-07-13T06:31:00Z</dcterms:modified>
</cp:coreProperties>
</file>