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80817" w14:textId="77777777" w:rsidR="00FC07F1" w:rsidRPr="00FF65E8" w:rsidRDefault="0034400C">
      <w:pPr>
        <w:rPr>
          <w:rFonts w:ascii="Arial" w:hAnsi="Arial" w:cs="Replica-Regular"/>
          <w:color w:val="004A83"/>
          <w:spacing w:val="1"/>
        </w:rPr>
      </w:pPr>
      <w:r>
        <w:rPr>
          <w:rFonts w:ascii="Arial" w:hAnsi="Arial" w:cs="Replica-Regular"/>
          <w:color w:val="004A83"/>
          <w:spacing w:val="1"/>
        </w:rPr>
        <w:t>PRESSEAUSSENDUNG</w:t>
      </w:r>
    </w:p>
    <w:p w14:paraId="191B4ECC" w14:textId="59E35A68" w:rsidR="0034400C" w:rsidRPr="00FF65E8" w:rsidRDefault="0034400C" w:rsidP="0034400C">
      <w:pPr>
        <w:pStyle w:val="Absatzformat1"/>
        <w:pBdr>
          <w:bottom w:val="single" w:sz="4" w:space="1" w:color="164774"/>
        </w:pBdr>
        <w:spacing w:line="276" w:lineRule="auto"/>
        <w:rPr>
          <w:rFonts w:ascii="Arial" w:hAnsi="Arial" w:cs="Replica-Regular"/>
          <w:i w:val="0"/>
          <w:iCs w:val="0"/>
          <w:color w:val="004A83"/>
          <w:sz w:val="24"/>
          <w:szCs w:val="24"/>
        </w:rPr>
      </w:pPr>
      <w:r w:rsidRPr="0034400C">
        <w:rPr>
          <w:rFonts w:ascii="Arial" w:hAnsi="Arial" w:cs="Replica-Regular"/>
          <w:i w:val="0"/>
          <w:iCs w:val="0"/>
          <w:color w:val="004A83"/>
          <w:sz w:val="24"/>
          <w:szCs w:val="24"/>
        </w:rPr>
        <w:t>Kletterverband Österreich</w:t>
      </w:r>
      <w:r w:rsidR="00AB7F70">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E368FF">
        <w:rPr>
          <w:rFonts w:ascii="Arial" w:hAnsi="Arial" w:cs="Replica-Regular"/>
          <w:i w:val="0"/>
          <w:iCs w:val="0"/>
          <w:color w:val="004A83"/>
          <w:sz w:val="24"/>
          <w:szCs w:val="24"/>
        </w:rPr>
        <w:fldChar w:fldCharType="begin"/>
      </w:r>
      <w:r w:rsidR="00E368FF">
        <w:rPr>
          <w:rFonts w:ascii="Arial" w:hAnsi="Arial" w:cs="Replica-Regular"/>
          <w:i w:val="0"/>
          <w:iCs w:val="0"/>
          <w:color w:val="004A83"/>
          <w:sz w:val="24"/>
          <w:szCs w:val="24"/>
          <w:lang w:val="en-GB"/>
        </w:rPr>
        <w:instrText xml:space="preserve"> DATE \@ "dd/MM/yyyy" </w:instrText>
      </w:r>
      <w:r w:rsidR="00E368FF">
        <w:rPr>
          <w:rFonts w:ascii="Arial" w:hAnsi="Arial" w:cs="Replica-Regular"/>
          <w:i w:val="0"/>
          <w:iCs w:val="0"/>
          <w:color w:val="004A83"/>
          <w:sz w:val="24"/>
          <w:szCs w:val="24"/>
        </w:rPr>
        <w:fldChar w:fldCharType="separate"/>
      </w:r>
      <w:r w:rsidR="0013406F">
        <w:rPr>
          <w:rFonts w:ascii="Arial" w:hAnsi="Arial" w:cs="Replica-Regular"/>
          <w:i w:val="0"/>
          <w:iCs w:val="0"/>
          <w:noProof/>
          <w:color w:val="004A83"/>
          <w:sz w:val="24"/>
          <w:szCs w:val="24"/>
          <w:lang w:val="en-GB"/>
        </w:rPr>
        <w:t>13/06/2019</w:t>
      </w:r>
      <w:r w:rsidR="00E368FF">
        <w:rPr>
          <w:rFonts w:ascii="Arial" w:hAnsi="Arial" w:cs="Replica-Regular"/>
          <w:i w:val="0"/>
          <w:iCs w:val="0"/>
          <w:color w:val="004A83"/>
          <w:sz w:val="24"/>
          <w:szCs w:val="24"/>
        </w:rPr>
        <w:fldChar w:fldCharType="end"/>
      </w:r>
    </w:p>
    <w:p w14:paraId="47AAA613" w14:textId="77777777" w:rsidR="00FC07F1" w:rsidRPr="00FF65E8" w:rsidRDefault="00FC07F1" w:rsidP="0034400C">
      <w:pPr>
        <w:jc w:val="right"/>
        <w:rPr>
          <w:rFonts w:ascii="Arial" w:hAnsi="Arial" w:cs="Arial"/>
        </w:rPr>
      </w:pPr>
    </w:p>
    <w:p w14:paraId="3CAF4666" w14:textId="3C6C0E82" w:rsidR="00F13AF1" w:rsidRPr="009D4848" w:rsidRDefault="00B0119B" w:rsidP="009D4848">
      <w:pPr>
        <w:pBdr>
          <w:bottom w:val="single" w:sz="4" w:space="1" w:color="auto"/>
        </w:pBdr>
        <w:autoSpaceDE w:val="0"/>
        <w:autoSpaceDN w:val="0"/>
        <w:adjustRightInd w:val="0"/>
        <w:rPr>
          <w:rFonts w:ascii="Arial" w:hAnsi="Arial" w:cs="Arial"/>
          <w:b/>
          <w:bCs/>
          <w:iCs/>
          <w:color w:val="164774"/>
          <w:spacing w:val="1"/>
          <w:sz w:val="30"/>
          <w:szCs w:val="30"/>
          <w:lang w:val="de-AT"/>
        </w:rPr>
      </w:pPr>
      <w:r>
        <w:rPr>
          <w:rFonts w:ascii="Arial" w:hAnsi="Arial" w:cs="Arial"/>
          <w:b/>
          <w:bCs/>
          <w:iCs/>
          <w:color w:val="164774"/>
          <w:spacing w:val="1"/>
          <w:sz w:val="30"/>
          <w:szCs w:val="30"/>
          <w:lang w:val="de-AT"/>
        </w:rPr>
        <w:t>The North Face</w:t>
      </w:r>
      <w:r w:rsidR="00D33DF7">
        <w:rPr>
          <w:rFonts w:ascii="Arial" w:hAnsi="Arial" w:cs="Arial"/>
          <w:b/>
          <w:bCs/>
          <w:iCs/>
          <w:color w:val="164774"/>
          <w:spacing w:val="1"/>
          <w:sz w:val="30"/>
          <w:szCs w:val="30"/>
          <w:lang w:val="de-AT"/>
        </w:rPr>
        <w:t xml:space="preserve"> wird</w:t>
      </w:r>
      <w:r>
        <w:rPr>
          <w:rFonts w:ascii="Arial" w:hAnsi="Arial" w:cs="Arial"/>
          <w:b/>
          <w:bCs/>
          <w:iCs/>
          <w:color w:val="164774"/>
          <w:spacing w:val="1"/>
          <w:sz w:val="30"/>
          <w:szCs w:val="30"/>
          <w:lang w:val="de-AT"/>
        </w:rPr>
        <w:t xml:space="preserve"> </w:t>
      </w:r>
      <w:r w:rsidR="00D33DF7">
        <w:rPr>
          <w:rFonts w:ascii="Arial" w:hAnsi="Arial" w:cs="Arial"/>
          <w:b/>
          <w:bCs/>
          <w:iCs/>
          <w:color w:val="164774"/>
          <w:spacing w:val="1"/>
          <w:sz w:val="30"/>
          <w:szCs w:val="30"/>
          <w:lang w:val="de-AT"/>
        </w:rPr>
        <w:t>Offizieller Ausstatter</w:t>
      </w:r>
      <w:r>
        <w:rPr>
          <w:rFonts w:ascii="Arial" w:hAnsi="Arial" w:cs="Arial"/>
          <w:b/>
          <w:bCs/>
          <w:iCs/>
          <w:color w:val="164774"/>
          <w:spacing w:val="1"/>
          <w:sz w:val="30"/>
          <w:szCs w:val="30"/>
          <w:lang w:val="de-AT"/>
        </w:rPr>
        <w:t xml:space="preserve"> vom Kletterverband Österreich </w:t>
      </w:r>
    </w:p>
    <w:p w14:paraId="61125C57" w14:textId="77777777" w:rsidR="00030F22" w:rsidRPr="00A42A96" w:rsidRDefault="00030F22" w:rsidP="0093062A">
      <w:pPr>
        <w:pBdr>
          <w:bottom w:val="single" w:sz="4" w:space="1" w:color="auto"/>
        </w:pBdr>
        <w:autoSpaceDE w:val="0"/>
        <w:autoSpaceDN w:val="0"/>
        <w:adjustRightInd w:val="0"/>
        <w:rPr>
          <w:rFonts w:ascii="Arial" w:hAnsi="Arial" w:cs="Arial"/>
          <w:b/>
          <w:bCs/>
          <w:iCs/>
          <w:color w:val="164774"/>
          <w:spacing w:val="1"/>
          <w:sz w:val="28"/>
          <w:szCs w:val="28"/>
          <w:lang w:val="de-AT"/>
        </w:rPr>
      </w:pPr>
    </w:p>
    <w:p w14:paraId="58C24595" w14:textId="54C7762D" w:rsidR="00223DB8" w:rsidRPr="004137B7" w:rsidRDefault="00B0119B" w:rsidP="00FD4C60">
      <w:pPr>
        <w:pStyle w:val="Beschriftung1"/>
        <w:rPr>
          <w:rFonts w:ascii="Arial" w:hAnsi="Arial" w:cs="Arial"/>
          <w:b/>
          <w:bCs/>
          <w:iCs/>
          <w:color w:val="164774"/>
          <w:sz w:val="28"/>
          <w:szCs w:val="28"/>
          <w:lang w:val="de-AT"/>
        </w:rPr>
      </w:pPr>
      <w:r>
        <w:rPr>
          <w:rFonts w:ascii="Arial" w:hAnsi="Arial" w:cs="Arial"/>
          <w:b/>
          <w:bCs/>
          <w:iCs/>
          <w:color w:val="164774"/>
          <w:sz w:val="28"/>
          <w:szCs w:val="28"/>
          <w:lang w:val="de-AT"/>
        </w:rPr>
        <w:t>Der Kletterverband Österreich konnte die US-Amerikanische Outdoor-Firma The North Face als offiziellen Aus</w:t>
      </w:r>
      <w:r w:rsidR="00435A55">
        <w:rPr>
          <w:rFonts w:ascii="Arial" w:hAnsi="Arial" w:cs="Arial"/>
          <w:b/>
          <w:bCs/>
          <w:iCs/>
          <w:color w:val="164774"/>
          <w:sz w:val="28"/>
          <w:szCs w:val="28"/>
          <w:lang w:val="de-AT"/>
        </w:rPr>
        <w:t>statter</w:t>
      </w:r>
      <w:r>
        <w:rPr>
          <w:rFonts w:ascii="Arial" w:hAnsi="Arial" w:cs="Arial"/>
          <w:b/>
          <w:bCs/>
          <w:iCs/>
          <w:color w:val="164774"/>
          <w:sz w:val="28"/>
          <w:szCs w:val="28"/>
          <w:lang w:val="de-AT"/>
        </w:rPr>
        <w:t xml:space="preserve"> </w:t>
      </w:r>
      <w:r w:rsidR="00A402B2">
        <w:rPr>
          <w:rFonts w:ascii="Arial" w:hAnsi="Arial" w:cs="Arial"/>
          <w:b/>
          <w:bCs/>
          <w:iCs/>
          <w:color w:val="164774"/>
          <w:sz w:val="28"/>
          <w:szCs w:val="28"/>
          <w:lang w:val="de-AT"/>
        </w:rPr>
        <w:t xml:space="preserve">gewinnen. </w:t>
      </w:r>
      <w:r w:rsidR="00FD4C60" w:rsidRPr="00FD4C60">
        <w:rPr>
          <w:rFonts w:ascii="Arial" w:hAnsi="Arial" w:cs="Arial"/>
          <w:b/>
          <w:bCs/>
          <w:iCs/>
          <w:color w:val="164774"/>
          <w:sz w:val="28"/>
          <w:szCs w:val="28"/>
          <w:lang w:val="de-AT"/>
        </w:rPr>
        <w:t>The North Face setzt seine Erfahrung aus mehr als 50 Jahren Design, Innovation und</w:t>
      </w:r>
      <w:r w:rsidR="00FD4C60">
        <w:rPr>
          <w:rFonts w:ascii="Arial" w:hAnsi="Arial" w:cs="Arial"/>
          <w:b/>
          <w:bCs/>
          <w:iCs/>
          <w:color w:val="164774"/>
          <w:sz w:val="28"/>
          <w:szCs w:val="28"/>
          <w:lang w:val="de-AT"/>
        </w:rPr>
        <w:t xml:space="preserve"> </w:t>
      </w:r>
      <w:r w:rsidR="00FD4C60" w:rsidRPr="00FD4C60">
        <w:rPr>
          <w:rFonts w:ascii="Arial" w:hAnsi="Arial" w:cs="Arial"/>
          <w:b/>
          <w:bCs/>
          <w:iCs/>
          <w:color w:val="164774"/>
          <w:sz w:val="28"/>
          <w:szCs w:val="28"/>
          <w:lang w:val="de-AT"/>
        </w:rPr>
        <w:t>Entwicklung ein, um in enger Zusammenarbeit mit den Athleten des</w:t>
      </w:r>
      <w:r w:rsidR="00FD4C60">
        <w:rPr>
          <w:rFonts w:ascii="Arial" w:hAnsi="Arial" w:cs="Arial"/>
          <w:b/>
          <w:bCs/>
          <w:iCs/>
          <w:color w:val="164774"/>
          <w:sz w:val="28"/>
          <w:szCs w:val="28"/>
          <w:lang w:val="de-AT"/>
        </w:rPr>
        <w:t xml:space="preserve"> </w:t>
      </w:r>
      <w:r w:rsidR="00FD4C60" w:rsidRPr="00FD4C60">
        <w:rPr>
          <w:rFonts w:ascii="Arial" w:hAnsi="Arial" w:cs="Arial"/>
          <w:b/>
          <w:bCs/>
          <w:iCs/>
          <w:color w:val="164774"/>
          <w:sz w:val="28"/>
          <w:szCs w:val="28"/>
          <w:lang w:val="de-AT"/>
        </w:rPr>
        <w:t xml:space="preserve">Österreichischen Nationalteams, des Jugendteams und des Paraclimbing-Teams die beste Bekleidung für jede einzelne Disziplin zu entwickeln. </w:t>
      </w:r>
    </w:p>
    <w:p w14:paraId="496C2D48" w14:textId="0BFB1DD2" w:rsidR="00297217" w:rsidRPr="0033610C" w:rsidRDefault="00A402B2" w:rsidP="008F03D5">
      <w:pPr>
        <w:pStyle w:val="Beschriftung1"/>
        <w:rPr>
          <w:rFonts w:ascii="Arial" w:hAnsi="Arial" w:cs="Arial"/>
          <w:b/>
          <w:bCs/>
          <w:iCs/>
          <w:color w:val="164774"/>
          <w:lang w:val="de-AT"/>
        </w:rPr>
      </w:pPr>
      <w:r w:rsidRPr="00297217">
        <w:rPr>
          <w:rFonts w:ascii="Arial" w:hAnsi="Arial" w:cs="Arial"/>
          <w:bCs/>
          <w:iCs/>
          <w:color w:val="164774"/>
          <w:lang w:val="de-AT"/>
        </w:rPr>
        <w:t>Innsbruck</w:t>
      </w:r>
      <w:r w:rsidR="00435A55" w:rsidRPr="00297217">
        <w:rPr>
          <w:rFonts w:ascii="Arial" w:hAnsi="Arial" w:cs="Arial"/>
          <w:bCs/>
          <w:iCs/>
          <w:color w:val="164774"/>
          <w:lang w:val="de-AT"/>
        </w:rPr>
        <w:t xml:space="preserve"> </w:t>
      </w:r>
      <w:r w:rsidR="001823DE">
        <w:rPr>
          <w:rFonts w:ascii="Arial" w:hAnsi="Arial" w:cs="Arial"/>
          <w:bCs/>
          <w:iCs/>
          <w:color w:val="164774"/>
          <w:lang w:val="de-AT"/>
        </w:rPr>
        <w:t xml:space="preserve">/ </w:t>
      </w:r>
      <w:r w:rsidR="00435A55" w:rsidRPr="00297217">
        <w:rPr>
          <w:rFonts w:ascii="Arial" w:hAnsi="Arial" w:cs="Arial"/>
          <w:bCs/>
          <w:iCs/>
          <w:color w:val="164774"/>
          <w:lang w:val="de-AT"/>
        </w:rPr>
        <w:t>Stabio (SUI)</w:t>
      </w:r>
      <w:r w:rsidR="009D4848" w:rsidRPr="00297217">
        <w:rPr>
          <w:rFonts w:ascii="Arial" w:hAnsi="Arial" w:cs="Arial"/>
          <w:bCs/>
          <w:iCs/>
          <w:color w:val="164774"/>
          <w:lang w:val="de-AT"/>
        </w:rPr>
        <w:t xml:space="preserve">: </w:t>
      </w:r>
      <w:r w:rsidR="00FD4C60" w:rsidRPr="00FD4C60">
        <w:rPr>
          <w:rFonts w:ascii="Arial" w:hAnsi="Arial" w:cs="Arial"/>
          <w:bCs/>
          <w:iCs/>
          <w:color w:val="164774"/>
          <w:lang w:val="de-AT"/>
        </w:rPr>
        <w:t>Die Partnerschaft ist zunächst auf zwei Jahre angelegt und umfasst auch das Design der offiziellen Bekleidung für Wettkampf und Podium bei den Olympischen Spielen in Japan 2020 – der olympischen Premiere des Sportkletterns.</w:t>
      </w:r>
      <w:r w:rsidR="00FD4C60">
        <w:rPr>
          <w:rFonts w:ascii="Arial" w:hAnsi="Arial" w:cs="Arial"/>
          <w:b/>
          <w:bCs/>
          <w:iCs/>
          <w:color w:val="164774"/>
          <w:lang w:val="de-AT"/>
        </w:rPr>
        <w:br/>
      </w:r>
      <w:r w:rsidR="00FD4C60">
        <w:rPr>
          <w:rFonts w:ascii="Arial" w:hAnsi="Arial" w:cs="Arial"/>
          <w:bCs/>
          <w:iCs/>
          <w:color w:val="164774"/>
          <w:lang w:val="de-AT"/>
        </w:rPr>
        <w:br/>
      </w:r>
      <w:r w:rsidR="00297217" w:rsidRPr="00FC040C">
        <w:rPr>
          <w:rFonts w:ascii="Arial" w:hAnsi="Arial" w:cs="Arial"/>
          <w:bCs/>
          <w:iCs/>
          <w:color w:val="164774"/>
        </w:rPr>
        <w:t xml:space="preserve">KVÖ-Präsident Dr. Eugen Burtscher erklärte: </w:t>
      </w:r>
      <w:r w:rsidR="00BF19B2" w:rsidRPr="00FC040C">
        <w:rPr>
          <w:rFonts w:ascii="Arial" w:hAnsi="Arial" w:cs="Arial"/>
          <w:bCs/>
          <w:iCs/>
          <w:color w:val="164774"/>
        </w:rPr>
        <w:t>"</w:t>
      </w:r>
      <w:r w:rsidR="00297217" w:rsidRPr="0013406F">
        <w:rPr>
          <w:rFonts w:ascii="Arial" w:hAnsi="Arial" w:cs="Arial"/>
          <w:bCs/>
          <w:i/>
          <w:iCs/>
          <w:color w:val="164774"/>
        </w:rPr>
        <w:t xml:space="preserve">Der KVÖ ist sehr stolz, dass The North Face unsere Teams unterstützt. Die nächsten zwei Jahre </w:t>
      </w:r>
      <w:r w:rsidR="001823DE" w:rsidRPr="0013406F">
        <w:rPr>
          <w:rFonts w:ascii="Arial" w:hAnsi="Arial" w:cs="Arial"/>
          <w:bCs/>
          <w:i/>
          <w:iCs/>
          <w:color w:val="164774"/>
        </w:rPr>
        <w:t>wird</w:t>
      </w:r>
      <w:r w:rsidR="00297217" w:rsidRPr="0013406F">
        <w:rPr>
          <w:rFonts w:ascii="Arial" w:hAnsi="Arial" w:cs="Arial"/>
          <w:bCs/>
          <w:i/>
          <w:iCs/>
          <w:color w:val="164774"/>
        </w:rPr>
        <w:t xml:space="preserve"> eine extrem spannende Zeit für die AthletInnen und für den Sport. Wir können uns keinen besseren Partner als The North Face vorstellen, wenn es um die Umsetzung der Ziele auf der Road to Tokyo und bei den Olympischen Spielen 2020 geht.</w:t>
      </w:r>
      <w:r w:rsidR="00BF19B2" w:rsidRPr="00FC040C">
        <w:rPr>
          <w:rFonts w:ascii="Arial" w:hAnsi="Arial" w:cs="Arial"/>
          <w:bCs/>
          <w:iCs/>
          <w:color w:val="164774"/>
        </w:rPr>
        <w:t>"</w:t>
      </w:r>
      <w:r w:rsidR="00BF19B2" w:rsidRPr="00FC040C">
        <w:rPr>
          <w:rFonts w:ascii="Arial" w:hAnsi="Arial" w:cs="Arial"/>
          <w:bCs/>
          <w:iCs/>
          <w:color w:val="164774"/>
        </w:rPr>
        <w:br/>
      </w:r>
      <w:r w:rsidR="00BF19B2" w:rsidRPr="00FC040C">
        <w:rPr>
          <w:rFonts w:ascii="Arial" w:hAnsi="Arial" w:cs="Arial"/>
          <w:bCs/>
          <w:iCs/>
          <w:color w:val="164774"/>
        </w:rPr>
        <w:br/>
        <w:t>Scott Mellin</w:t>
      </w:r>
      <w:r w:rsidR="00F0042F">
        <w:rPr>
          <w:rFonts w:ascii="Arial" w:hAnsi="Arial" w:cs="Arial"/>
          <w:bCs/>
          <w:iCs/>
          <w:color w:val="164774"/>
        </w:rPr>
        <w:t xml:space="preserve">, </w:t>
      </w:r>
      <w:bookmarkStart w:id="0" w:name="_GoBack"/>
      <w:bookmarkEnd w:id="0"/>
      <w:r w:rsidR="001823DE" w:rsidRPr="00FC040C">
        <w:rPr>
          <w:rFonts w:ascii="Arial" w:hAnsi="Arial" w:cs="Arial"/>
          <w:bCs/>
          <w:iCs/>
          <w:color w:val="164774"/>
        </w:rPr>
        <w:t>Global</w:t>
      </w:r>
      <w:r w:rsidR="00BF19B2" w:rsidRPr="00FC040C">
        <w:rPr>
          <w:rFonts w:ascii="Arial" w:hAnsi="Arial" w:cs="Arial"/>
          <w:bCs/>
          <w:iCs/>
          <w:color w:val="164774"/>
        </w:rPr>
        <w:t xml:space="preserve"> GM Mountain Sports</w:t>
      </w:r>
      <w:r w:rsidR="001823DE" w:rsidRPr="00FC040C">
        <w:rPr>
          <w:rFonts w:ascii="Arial" w:hAnsi="Arial" w:cs="Arial"/>
          <w:bCs/>
          <w:iCs/>
          <w:color w:val="164774"/>
        </w:rPr>
        <w:t xml:space="preserve"> bei The North Face</w:t>
      </w:r>
      <w:r w:rsidR="00BF19B2" w:rsidRPr="00FC040C">
        <w:rPr>
          <w:rFonts w:ascii="Arial" w:hAnsi="Arial" w:cs="Arial"/>
          <w:bCs/>
          <w:iCs/>
          <w:color w:val="164774"/>
        </w:rPr>
        <w:t xml:space="preserve"> sagte: "</w:t>
      </w:r>
      <w:r w:rsidR="00BF19B2" w:rsidRPr="00FC040C">
        <w:rPr>
          <w:rFonts w:ascii="Arial" w:hAnsi="Arial" w:cs="Arial"/>
          <w:bCs/>
          <w:i/>
          <w:iCs/>
          <w:color w:val="164774"/>
        </w:rPr>
        <w:t xml:space="preserve">Der Kletterverband Österreich </w:t>
      </w:r>
      <w:r w:rsidR="001823DE" w:rsidRPr="00FC040C">
        <w:rPr>
          <w:rFonts w:ascii="Arial" w:hAnsi="Arial" w:cs="Arial"/>
          <w:bCs/>
          <w:i/>
          <w:iCs/>
          <w:color w:val="164774"/>
        </w:rPr>
        <w:t xml:space="preserve">beeindruckt mit einer großen </w:t>
      </w:r>
      <w:r w:rsidR="00F5368C" w:rsidRPr="00FC040C">
        <w:rPr>
          <w:rFonts w:ascii="Arial" w:hAnsi="Arial" w:cs="Arial"/>
          <w:bCs/>
          <w:i/>
          <w:iCs/>
          <w:color w:val="164774"/>
        </w:rPr>
        <w:t xml:space="preserve">Anzahl </w:t>
      </w:r>
      <w:r w:rsidR="00FC040C" w:rsidRPr="00FC040C">
        <w:rPr>
          <w:rFonts w:ascii="Arial" w:hAnsi="Arial" w:cs="Arial"/>
          <w:bCs/>
          <w:i/>
          <w:iCs/>
          <w:color w:val="164774"/>
        </w:rPr>
        <w:t xml:space="preserve">hoch talentierter </w:t>
      </w:r>
      <w:r w:rsidR="00FC040C" w:rsidRPr="00FC040C">
        <w:rPr>
          <w:rFonts w:ascii="Arial" w:hAnsi="Arial" w:cs="Arial"/>
          <w:bCs/>
          <w:i/>
          <w:iCs/>
          <w:color w:val="164774"/>
          <w:lang w:val="de-AT"/>
        </w:rPr>
        <w:t>Athleten</w:t>
      </w:r>
      <w:r w:rsidR="00FC040C">
        <w:rPr>
          <w:rFonts w:ascii="Arial" w:hAnsi="Arial" w:cs="Arial"/>
          <w:bCs/>
          <w:i/>
          <w:iCs/>
          <w:color w:val="164774"/>
          <w:lang w:val="de-AT"/>
        </w:rPr>
        <w:t xml:space="preserve"> - allen voran</w:t>
      </w:r>
      <w:r w:rsidR="00F5368C" w:rsidRPr="003A4B2B">
        <w:rPr>
          <w:rFonts w:ascii="Arial" w:hAnsi="Arial" w:cs="Arial"/>
          <w:bCs/>
          <w:i/>
          <w:iCs/>
          <w:color w:val="164774"/>
          <w:lang w:val="de-AT"/>
        </w:rPr>
        <w:t xml:space="preserve"> Jessy Pilz</w:t>
      </w:r>
      <w:r w:rsidR="00FC040C">
        <w:rPr>
          <w:rFonts w:ascii="Arial" w:hAnsi="Arial" w:cs="Arial"/>
          <w:bCs/>
          <w:i/>
          <w:iCs/>
          <w:color w:val="164774"/>
          <w:lang w:val="de-AT"/>
        </w:rPr>
        <w:t xml:space="preserve">. </w:t>
      </w:r>
      <w:r w:rsidR="00FC040C" w:rsidRPr="00FC040C">
        <w:rPr>
          <w:rFonts w:ascii="Arial" w:hAnsi="Arial" w:cs="Arial"/>
          <w:bCs/>
          <w:i/>
          <w:iCs/>
          <w:color w:val="164774"/>
        </w:rPr>
        <w:t>Wir freuen uns sehr auf die Zusammenarbeit, da wir das gemeinsame Ziel verfolgen, bestmögliche Leistungen abzuliefern. Wir fühlen uns geehrt, Produkte entwickeln zu dürfen mit denen die österreichischen Athleten konkurrieren und gewinnen können.</w:t>
      </w:r>
      <w:r w:rsidR="0033610C">
        <w:rPr>
          <w:rFonts w:ascii="Arial" w:hAnsi="Arial" w:cs="Arial"/>
          <w:bCs/>
          <w:iCs/>
          <w:color w:val="164774"/>
        </w:rPr>
        <w:t>"</w:t>
      </w:r>
    </w:p>
    <w:p w14:paraId="0A7E787E" w14:textId="49D64BE5" w:rsidR="00B01801" w:rsidRPr="00FC040C" w:rsidRDefault="00A402B2" w:rsidP="008F03D5">
      <w:pPr>
        <w:pStyle w:val="Beschriftung1"/>
        <w:rPr>
          <w:rFonts w:ascii="Arial" w:hAnsi="Arial" w:cs="Arial"/>
          <w:bCs/>
          <w:iCs/>
          <w:color w:val="164774"/>
        </w:rPr>
      </w:pPr>
      <w:r w:rsidRPr="00F5368C">
        <w:rPr>
          <w:rFonts w:ascii="Arial" w:hAnsi="Arial" w:cs="Arial"/>
          <w:bCs/>
          <w:iCs/>
          <w:color w:val="164774"/>
          <w:lang w:val="de-AT"/>
        </w:rPr>
        <w:br/>
      </w:r>
      <w:r w:rsidR="00FC040C" w:rsidRPr="00FC040C">
        <w:rPr>
          <w:rFonts w:ascii="Arial" w:hAnsi="Arial" w:cs="Arial"/>
          <w:bCs/>
          <w:iCs/>
          <w:color w:val="164774"/>
        </w:rPr>
        <w:t>Seit der Gründung im Jahr 1966 ist das Klettern Herzenssache für The North Face. So unterstützt die Marke einige der talentiertesten Kletterer weltweit und ermöglicht ihnen die Grenzen ihres Sports immer weiter zu verschieben. Das Team des Österreichischen Kletterverbandes wird die Bekleidung nun bei Olympia 2020 auf der größten Bühne des Sports vor den Augen der Welt testen und viele Menschen inspirieren, die Kunst des Kletterns für sich zu entdecken.</w:t>
      </w:r>
    </w:p>
    <w:p w14:paraId="6FE540BA" w14:textId="200721BC" w:rsidR="00FC040C" w:rsidRPr="00FC040C" w:rsidRDefault="00B01801" w:rsidP="00A51717">
      <w:pPr>
        <w:pStyle w:val="Beschriftung1"/>
        <w:jc w:val="center"/>
        <w:rPr>
          <w:rFonts w:ascii="Arial" w:hAnsi="Arial" w:cs="Arial"/>
          <w:bCs/>
          <w:iCs/>
          <w:color w:val="164774"/>
        </w:rPr>
      </w:pPr>
      <w:r>
        <w:rPr>
          <w:rFonts w:ascii="Arial" w:hAnsi="Arial" w:cs="Arial"/>
          <w:bCs/>
          <w:iCs/>
          <w:color w:val="164774"/>
          <w:lang w:val="de-AT"/>
        </w:rPr>
        <w:t>----------------</w:t>
      </w:r>
      <w:r>
        <w:rPr>
          <w:rFonts w:ascii="Arial" w:hAnsi="Arial" w:cs="Arial"/>
          <w:bCs/>
          <w:iCs/>
          <w:color w:val="164774"/>
          <w:lang w:val="de-AT"/>
        </w:rPr>
        <w:br/>
      </w:r>
      <w:r w:rsidRPr="00B01801">
        <w:rPr>
          <w:rFonts w:ascii="Arial" w:hAnsi="Arial" w:cs="Arial"/>
          <w:bCs/>
          <w:iCs/>
          <w:color w:val="164774"/>
          <w:lang w:val="de-AT"/>
        </w:rPr>
        <w:br/>
      </w:r>
      <w:r w:rsidR="00FC040C" w:rsidRPr="00A51717">
        <w:rPr>
          <w:rFonts w:ascii="Arial" w:hAnsi="Arial" w:cs="Arial"/>
          <w:b/>
          <w:bCs/>
          <w:iCs/>
          <w:color w:val="164774"/>
        </w:rPr>
        <w:t>The North Face</w:t>
      </w:r>
      <w:r w:rsidR="00FC040C" w:rsidRPr="00A51717">
        <w:rPr>
          <w:rFonts w:ascii="Arial" w:hAnsi="Arial" w:cs="Arial"/>
          <w:b/>
          <w:bCs/>
          <w:iCs/>
          <w:color w:val="164774"/>
          <w:vertAlign w:val="superscript"/>
        </w:rPr>
        <w:t>®</w:t>
      </w:r>
      <w:r w:rsidR="00FC040C" w:rsidRPr="00FC040C">
        <w:rPr>
          <w:rFonts w:ascii="Arial" w:hAnsi="Arial" w:cs="Arial"/>
          <w:bCs/>
          <w:iCs/>
          <w:color w:val="164774"/>
        </w:rPr>
        <w:t xml:space="preserve"> ist eine Tochtergesellschaft der VF Corporation und wurde im Jahr 1966 gegründet. Mit Hauptsitz in Alameda, Kalifornien, bietet das Unternehmen technisch ausgereifte Produkte für Bergsteiger, Alpinisten, Schneesportler und Ausdauerathleten an. Das Unternehmen schützt die Natur und minimiert seine Auswirkungen auf den Planeten durch nachhaltige Programme. Alle Produkte wurden von Athleten getestet und sind in Fachgeschäften für die Bereiche Berg-, Schnee- und Laufsport sowie Backpacking, im Sportfachhandel und in </w:t>
      </w:r>
      <w:r w:rsidR="00FC040C" w:rsidRPr="00FC040C">
        <w:rPr>
          <w:rFonts w:ascii="Arial" w:hAnsi="Arial" w:cs="Arial"/>
          <w:bCs/>
          <w:iCs/>
          <w:color w:val="164774"/>
        </w:rPr>
        <w:lastRenderedPageBreak/>
        <w:t xml:space="preserve">Sportartikelabteilungen großer Kaufhäuser erhältlich. Weitere Informationen über The North Face® finden sich im Internet unter </w:t>
      </w:r>
      <w:hyperlink r:id="rId7" w:history="1">
        <w:r w:rsidR="00FC040C" w:rsidRPr="00FC040C">
          <w:rPr>
            <w:rStyle w:val="Hyperlink"/>
            <w:rFonts w:ascii="Arial" w:hAnsi="Arial" w:cs="Arial"/>
            <w:bCs/>
            <w:iCs/>
            <w:lang w:val="pt-BR"/>
          </w:rPr>
          <w:t>www.thenorthface.com</w:t>
        </w:r>
      </w:hyperlink>
    </w:p>
    <w:p w14:paraId="3313B4E9" w14:textId="221DE4F5" w:rsidR="003931E0" w:rsidRPr="003931E0" w:rsidRDefault="00B01801" w:rsidP="00A51717">
      <w:pPr>
        <w:pStyle w:val="Beschriftung1"/>
        <w:jc w:val="center"/>
        <w:rPr>
          <w:rFonts w:ascii="Arial" w:hAnsi="Arial" w:cs="Arial"/>
          <w:bCs/>
          <w:iCs/>
          <w:color w:val="164774"/>
          <w:lang w:val="de-AT"/>
        </w:rPr>
      </w:pPr>
      <w:r>
        <w:rPr>
          <w:rFonts w:ascii="Arial" w:hAnsi="Arial" w:cs="Arial"/>
          <w:b/>
          <w:bCs/>
          <w:iCs/>
          <w:color w:val="164774"/>
          <w:lang w:val="de-AT"/>
        </w:rPr>
        <w:t>Der Kletterverband Österreich</w:t>
      </w:r>
      <w:r w:rsidR="009076C2">
        <w:rPr>
          <w:rFonts w:ascii="Arial" w:hAnsi="Arial" w:cs="Arial"/>
          <w:b/>
          <w:bCs/>
          <w:iCs/>
          <w:color w:val="164774"/>
          <w:lang w:val="de-AT"/>
        </w:rPr>
        <w:t xml:space="preserve"> </w:t>
      </w:r>
      <w:r w:rsidR="003931E0" w:rsidRPr="003931E0">
        <w:rPr>
          <w:rFonts w:ascii="Arial" w:hAnsi="Arial" w:cs="Arial"/>
          <w:bCs/>
          <w:iCs/>
          <w:color w:val="164774"/>
          <w:lang w:val="de-AT"/>
        </w:rPr>
        <w:t>ist seit seiner Gr</w:t>
      </w:r>
      <w:r w:rsidR="003931E0">
        <w:rPr>
          <w:rFonts w:ascii="Arial" w:hAnsi="Arial" w:cs="Arial"/>
          <w:bCs/>
          <w:iCs/>
          <w:color w:val="164774"/>
          <w:lang w:val="de-AT"/>
        </w:rPr>
        <w:t>ündung</w:t>
      </w:r>
      <w:r w:rsidR="003931E0" w:rsidRPr="003931E0">
        <w:rPr>
          <w:rFonts w:ascii="Arial" w:hAnsi="Arial" w:cs="Arial"/>
          <w:bCs/>
          <w:iCs/>
          <w:color w:val="164774"/>
          <w:lang w:val="de-AT"/>
        </w:rPr>
        <w:t xml:space="preserve"> im Jahr 2005 einer der erfolgreichsten, wenn nicht sogar der erfolgreichste Sommersportverband Österreichs.</w:t>
      </w:r>
      <w:r w:rsidR="003931E0">
        <w:rPr>
          <w:rFonts w:ascii="Arial" w:hAnsi="Arial" w:cs="Arial"/>
          <w:bCs/>
          <w:iCs/>
          <w:color w:val="164774"/>
          <w:lang w:val="de-AT"/>
        </w:rPr>
        <w:t xml:space="preserve"> Der KVÖ hat mehr als 60000 Mitglieder in 180 Mitglieder-Vereinen. Der Erfolg gründet </w:t>
      </w:r>
      <w:r w:rsidR="003931E0" w:rsidRPr="003931E0">
        <w:rPr>
          <w:rFonts w:ascii="Arial" w:hAnsi="Arial" w:cs="Arial"/>
          <w:bCs/>
          <w:iCs/>
          <w:color w:val="164774"/>
          <w:lang w:val="de-AT"/>
        </w:rPr>
        <w:t>einerseits</w:t>
      </w:r>
      <w:r w:rsidR="003931E0">
        <w:rPr>
          <w:rFonts w:ascii="Arial" w:hAnsi="Arial" w:cs="Arial"/>
          <w:bCs/>
          <w:iCs/>
          <w:color w:val="164774"/>
          <w:lang w:val="de-AT"/>
        </w:rPr>
        <w:t xml:space="preserve"> auf</w:t>
      </w:r>
      <w:r w:rsidR="003931E0" w:rsidRPr="003931E0">
        <w:rPr>
          <w:rFonts w:ascii="Arial" w:hAnsi="Arial" w:cs="Arial"/>
          <w:bCs/>
          <w:iCs/>
          <w:color w:val="164774"/>
          <w:lang w:val="de-AT"/>
        </w:rPr>
        <w:t xml:space="preserve"> ein</w:t>
      </w:r>
      <w:r w:rsidR="003931E0">
        <w:rPr>
          <w:rFonts w:ascii="Arial" w:hAnsi="Arial" w:cs="Arial"/>
          <w:bCs/>
          <w:iCs/>
          <w:color w:val="164774"/>
          <w:lang w:val="de-AT"/>
        </w:rPr>
        <w:t>em</w:t>
      </w:r>
      <w:r w:rsidR="003931E0" w:rsidRPr="003931E0">
        <w:rPr>
          <w:rFonts w:ascii="Arial" w:hAnsi="Arial" w:cs="Arial"/>
          <w:bCs/>
          <w:iCs/>
          <w:color w:val="164774"/>
          <w:lang w:val="de-AT"/>
        </w:rPr>
        <w:t xml:space="preserve"> starke</w:t>
      </w:r>
      <w:r w:rsidR="003931E0">
        <w:rPr>
          <w:rFonts w:ascii="Arial" w:hAnsi="Arial" w:cs="Arial"/>
          <w:bCs/>
          <w:iCs/>
          <w:color w:val="164774"/>
          <w:lang w:val="de-AT"/>
        </w:rPr>
        <w:t>n</w:t>
      </w:r>
      <w:r w:rsidR="003931E0" w:rsidRPr="003931E0">
        <w:rPr>
          <w:rFonts w:ascii="Arial" w:hAnsi="Arial" w:cs="Arial"/>
          <w:bCs/>
          <w:iCs/>
          <w:color w:val="164774"/>
          <w:lang w:val="de-AT"/>
        </w:rPr>
        <w:t xml:space="preserve"> Team und verlässliche</w:t>
      </w:r>
      <w:r w:rsidR="003931E0">
        <w:rPr>
          <w:rFonts w:ascii="Arial" w:hAnsi="Arial" w:cs="Arial"/>
          <w:bCs/>
          <w:iCs/>
          <w:color w:val="164774"/>
          <w:lang w:val="de-AT"/>
        </w:rPr>
        <w:t>n</w:t>
      </w:r>
      <w:r w:rsidR="003931E0" w:rsidRPr="003931E0">
        <w:rPr>
          <w:rFonts w:ascii="Arial" w:hAnsi="Arial" w:cs="Arial"/>
          <w:bCs/>
          <w:iCs/>
          <w:color w:val="164774"/>
          <w:lang w:val="de-AT"/>
        </w:rPr>
        <w:t xml:space="preserve"> Partner</w:t>
      </w:r>
      <w:r w:rsidR="003931E0">
        <w:rPr>
          <w:rFonts w:ascii="Arial" w:hAnsi="Arial" w:cs="Arial"/>
          <w:bCs/>
          <w:iCs/>
          <w:color w:val="164774"/>
          <w:lang w:val="de-AT"/>
        </w:rPr>
        <w:t>n</w:t>
      </w:r>
      <w:r w:rsidR="003931E0" w:rsidRPr="003931E0">
        <w:rPr>
          <w:rFonts w:ascii="Arial" w:hAnsi="Arial" w:cs="Arial"/>
          <w:bCs/>
          <w:iCs/>
          <w:color w:val="164774"/>
          <w:lang w:val="de-AT"/>
        </w:rPr>
        <w:t xml:space="preserve"> und andererseits</w:t>
      </w:r>
      <w:r w:rsidR="003931E0">
        <w:rPr>
          <w:rFonts w:ascii="Arial" w:hAnsi="Arial" w:cs="Arial"/>
          <w:bCs/>
          <w:iCs/>
          <w:color w:val="164774"/>
          <w:lang w:val="de-AT"/>
        </w:rPr>
        <w:t xml:space="preserve"> auf</w:t>
      </w:r>
      <w:r w:rsidR="003931E0" w:rsidRPr="003931E0">
        <w:rPr>
          <w:rFonts w:ascii="Arial" w:hAnsi="Arial" w:cs="Arial"/>
          <w:bCs/>
          <w:iCs/>
          <w:color w:val="164774"/>
          <w:lang w:val="de-AT"/>
        </w:rPr>
        <w:t xml:space="preserve"> ein</w:t>
      </w:r>
      <w:r w:rsidR="003931E0">
        <w:rPr>
          <w:rFonts w:ascii="Arial" w:hAnsi="Arial" w:cs="Arial"/>
          <w:bCs/>
          <w:iCs/>
          <w:color w:val="164774"/>
          <w:lang w:val="de-AT"/>
        </w:rPr>
        <w:t>em</w:t>
      </w:r>
      <w:r w:rsidR="003931E0" w:rsidRPr="003931E0">
        <w:rPr>
          <w:rFonts w:ascii="Arial" w:hAnsi="Arial" w:cs="Arial"/>
          <w:bCs/>
          <w:iCs/>
          <w:color w:val="164774"/>
          <w:lang w:val="de-AT"/>
        </w:rPr>
        <w:t xml:space="preserve"> durchdachte</w:t>
      </w:r>
      <w:r w:rsidR="003931E0">
        <w:rPr>
          <w:rFonts w:ascii="Arial" w:hAnsi="Arial" w:cs="Arial"/>
          <w:bCs/>
          <w:iCs/>
          <w:color w:val="164774"/>
          <w:lang w:val="de-AT"/>
        </w:rPr>
        <w:t>n</w:t>
      </w:r>
      <w:r w:rsidR="003931E0" w:rsidRPr="003931E0">
        <w:rPr>
          <w:rFonts w:ascii="Arial" w:hAnsi="Arial" w:cs="Arial"/>
          <w:bCs/>
          <w:iCs/>
          <w:color w:val="164774"/>
          <w:lang w:val="de-AT"/>
        </w:rPr>
        <w:t xml:space="preserve"> Konzept mit gelebten Werten, einer Vision und klaren Zielen, die ein akribisches Auseinandersetzen mit dem Sport ermöglichen.</w:t>
      </w:r>
      <w:r w:rsidR="009C1452">
        <w:rPr>
          <w:rFonts w:ascii="Arial" w:hAnsi="Arial" w:cs="Arial"/>
          <w:bCs/>
          <w:iCs/>
          <w:color w:val="164774"/>
          <w:lang w:val="de-AT"/>
        </w:rPr>
        <w:t xml:space="preserve"> Mehr auf </w:t>
      </w:r>
      <w:hyperlink r:id="rId8" w:history="1">
        <w:r w:rsidR="009C1452" w:rsidRPr="009C1452">
          <w:rPr>
            <w:rStyle w:val="Hyperlink"/>
            <w:rFonts w:ascii="Arial" w:hAnsi="Arial" w:cs="Arial"/>
            <w:bCs/>
            <w:iCs/>
            <w:lang w:val="de-AT"/>
          </w:rPr>
          <w:t>www.austriaclimbing.com</w:t>
        </w:r>
      </w:hyperlink>
    </w:p>
    <w:p w14:paraId="2465B6CE" w14:textId="6D571E3A" w:rsidR="00B01801" w:rsidRPr="009076C2" w:rsidRDefault="00B01801" w:rsidP="008F03D5">
      <w:pPr>
        <w:pStyle w:val="Beschriftung1"/>
        <w:rPr>
          <w:rFonts w:ascii="Arial" w:hAnsi="Arial" w:cs="Arial"/>
          <w:bCs/>
          <w:iCs/>
          <w:color w:val="164774"/>
          <w:lang w:val="de-AT"/>
        </w:rPr>
      </w:pPr>
    </w:p>
    <w:p w14:paraId="4327D5E1" w14:textId="3C04EF86" w:rsidR="00DB6ED5" w:rsidRPr="00B01801" w:rsidRDefault="00A402B2" w:rsidP="008F03D5">
      <w:pPr>
        <w:pStyle w:val="Beschriftung1"/>
        <w:rPr>
          <w:rFonts w:ascii="Arial" w:hAnsi="Arial" w:cs="Arial"/>
          <w:b/>
          <w:bCs/>
          <w:iCs/>
          <w:color w:val="164774"/>
          <w:lang w:val="de-AT"/>
        </w:rPr>
      </w:pPr>
      <w:r w:rsidRPr="00B01801">
        <w:rPr>
          <w:rFonts w:ascii="Arial" w:hAnsi="Arial" w:cs="Arial"/>
          <w:b/>
          <w:bCs/>
          <w:iCs/>
          <w:color w:val="164774"/>
          <w:lang w:val="de-AT"/>
        </w:rPr>
        <w:br/>
      </w:r>
    </w:p>
    <w:p w14:paraId="5C74B0A7" w14:textId="77777777" w:rsidR="00E71F14" w:rsidRPr="00B01801" w:rsidRDefault="00E71F14" w:rsidP="00906C16">
      <w:pPr>
        <w:pStyle w:val="Beschriftung1"/>
        <w:shd w:val="clear" w:color="auto" w:fill="FFFFFF"/>
        <w:spacing w:before="120" w:after="120" w:line="288" w:lineRule="atLeast"/>
        <w:rPr>
          <w:rFonts w:ascii="Arial" w:hAnsi="Arial" w:cs="Arial"/>
          <w:bCs/>
          <w:iCs/>
          <w:color w:val="164774"/>
          <w:lang w:val="de-AT"/>
        </w:rPr>
      </w:pPr>
    </w:p>
    <w:p w14:paraId="79797FB8" w14:textId="77777777" w:rsidR="00614FBE" w:rsidRPr="00614FBE" w:rsidRDefault="00614FBE" w:rsidP="00614FBE">
      <w:pPr>
        <w:pStyle w:val="Beschriftung1"/>
        <w:shd w:val="clear" w:color="auto" w:fill="FFFFFF"/>
        <w:spacing w:before="120" w:after="120" w:line="288" w:lineRule="atLeast"/>
        <w:rPr>
          <w:rFonts w:ascii="Arial" w:hAnsi="Arial" w:cs="Arial"/>
          <w:bCs/>
          <w:iCs/>
          <w:color w:val="164774"/>
          <w:lang w:val="de-AT"/>
        </w:rPr>
      </w:pPr>
      <w:r>
        <w:rPr>
          <w:rFonts w:ascii="Arial" w:hAnsi="Arial" w:cs="Arial"/>
          <w:bCs/>
          <w:iCs/>
          <w:color w:val="164774"/>
          <w:lang w:val="de-AT"/>
        </w:rPr>
        <w:t>Text: Ben Lepesant</w:t>
      </w:r>
    </w:p>
    <w:p w14:paraId="4525A350" w14:textId="77777777" w:rsidR="003E2DD6" w:rsidRPr="00994162" w:rsidRDefault="003E2DD6" w:rsidP="00994162">
      <w:pPr>
        <w:pStyle w:val="Beschriftung1"/>
        <w:shd w:val="clear" w:color="auto" w:fill="FFFFFF"/>
        <w:spacing w:before="120" w:beforeAutospacing="0" w:after="120" w:afterAutospacing="0" w:line="288" w:lineRule="atLeast"/>
        <w:rPr>
          <w:rFonts w:ascii="Arial" w:hAnsi="Arial" w:cs="Arial"/>
          <w:b/>
          <w:bCs/>
          <w:iCs/>
          <w:color w:val="164774"/>
          <w:sz w:val="24"/>
          <w:szCs w:val="24"/>
        </w:rPr>
      </w:pPr>
      <w:r w:rsidRPr="00680530">
        <w:rPr>
          <w:rFonts w:ascii="Arial" w:hAnsi="Arial" w:cs="Arial"/>
          <w:b/>
          <w:bCs/>
          <w:iCs/>
          <w:color w:val="164774"/>
          <w:sz w:val="24"/>
          <w:szCs w:val="24"/>
        </w:rPr>
        <w:t>Rückfragehinweis/Medienkontakt </w:t>
      </w:r>
      <w:r w:rsidR="00680530">
        <w:rPr>
          <w:rFonts w:ascii="ArialMT" w:hAnsi="ArialMT" w:cs="ArialMT"/>
          <w:b/>
          <w:bCs/>
          <w:color w:val="245D91"/>
          <w:spacing w:val="4"/>
          <w:kern w:val="1"/>
        </w:rPr>
        <w:br/>
      </w:r>
      <w:r>
        <w:rPr>
          <w:rFonts w:ascii="ArialMT" w:hAnsi="ArialMT" w:cs="ArialMT"/>
          <w:b/>
          <w:bCs/>
          <w:color w:val="245D91"/>
          <w:spacing w:val="4"/>
          <w:kern w:val="1"/>
        </w:rPr>
        <w:t>Mag. Michael Schöpf</w:t>
      </w:r>
    </w:p>
    <w:p w14:paraId="4FF71C70" w14:textId="77777777" w:rsidR="003E2DD6" w:rsidRDefault="003E2DD6" w:rsidP="003E2DD6">
      <w:pPr>
        <w:widowControl w:val="0"/>
        <w:autoSpaceDE w:val="0"/>
        <w:autoSpaceDN w:val="0"/>
        <w:adjustRightInd w:val="0"/>
        <w:rPr>
          <w:rFonts w:ascii="Calibri" w:hAnsi="Calibri" w:cs="Calibri"/>
          <w:kern w:val="1"/>
          <w:sz w:val="28"/>
          <w:szCs w:val="28"/>
        </w:rPr>
      </w:pPr>
      <w:r>
        <w:rPr>
          <w:rFonts w:ascii="ArialMT" w:hAnsi="ArialMT" w:cs="ArialMT"/>
          <w:color w:val="245D91"/>
          <w:spacing w:val="4"/>
          <w:kern w:val="1"/>
          <w:sz w:val="20"/>
          <w:szCs w:val="20"/>
        </w:rPr>
        <w:t>sports manager</w:t>
      </w:r>
    </w:p>
    <w:p w14:paraId="560ACF80" w14:textId="77777777" w:rsidR="003E2DD6" w:rsidRDefault="003E2DD6" w:rsidP="003E2DD6">
      <w:pPr>
        <w:widowControl w:val="0"/>
        <w:autoSpaceDE w:val="0"/>
        <w:autoSpaceDN w:val="0"/>
        <w:adjustRightInd w:val="0"/>
        <w:rPr>
          <w:rFonts w:ascii="ArialMT" w:hAnsi="ArialMT" w:cs="ArialMT"/>
          <w:b/>
          <w:bCs/>
          <w:spacing w:val="4"/>
          <w:kern w:val="1"/>
          <w:sz w:val="20"/>
          <w:szCs w:val="20"/>
        </w:rPr>
      </w:pPr>
    </w:p>
    <w:p w14:paraId="77C74108"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b/>
          <w:bCs/>
          <w:color w:val="B30F2C"/>
          <w:spacing w:val="4"/>
          <w:kern w:val="1"/>
          <w:sz w:val="20"/>
          <w:szCs w:val="20"/>
        </w:rPr>
        <w:t>Kletterverband </w:t>
      </w:r>
    </w:p>
    <w:p w14:paraId="3216C073"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color w:val="B30F2C"/>
          <w:spacing w:val="4"/>
          <w:kern w:val="1"/>
          <w:sz w:val="20"/>
          <w:szCs w:val="20"/>
        </w:rPr>
        <w:t>Österreich </w:t>
      </w:r>
    </w:p>
    <w:p w14:paraId="2DE1CF06" w14:textId="77777777" w:rsidR="003E2DD6" w:rsidRDefault="00614FBE"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Matthias-Schmid-Straß</w:t>
      </w:r>
      <w:r w:rsidR="00287556">
        <w:rPr>
          <w:rFonts w:ascii="ArialMT" w:hAnsi="ArialMT" w:cs="ArialMT"/>
          <w:color w:val="245D91"/>
          <w:spacing w:val="4"/>
          <w:kern w:val="1"/>
          <w:sz w:val="20"/>
          <w:szCs w:val="20"/>
        </w:rPr>
        <w:t>e</w:t>
      </w:r>
      <w:r w:rsidR="006A386D">
        <w:rPr>
          <w:rFonts w:ascii="ArialMT" w:hAnsi="ArialMT" w:cs="ArialMT"/>
          <w:color w:val="245D91"/>
          <w:spacing w:val="4"/>
          <w:kern w:val="1"/>
          <w:sz w:val="20"/>
          <w:szCs w:val="20"/>
        </w:rPr>
        <w:t xml:space="preserve"> 12</w:t>
      </w:r>
    </w:p>
    <w:p w14:paraId="4ACFEB73" w14:textId="77777777" w:rsidR="003E2DD6" w:rsidRDefault="0028755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6020 Innsbruck</w:t>
      </w:r>
      <w:r w:rsidR="003E2DD6">
        <w:rPr>
          <w:rFonts w:ascii="ArialMT" w:hAnsi="ArialMT" w:cs="ArialMT"/>
          <w:color w:val="245D91"/>
          <w:spacing w:val="4"/>
          <w:kern w:val="1"/>
          <w:sz w:val="20"/>
          <w:szCs w:val="20"/>
        </w:rPr>
        <w:t>, Austria</w:t>
      </w:r>
    </w:p>
    <w:p w14:paraId="2588858D" w14:textId="77777777" w:rsidR="003E2DD6" w:rsidRDefault="003E2DD6" w:rsidP="003E2DD6">
      <w:pPr>
        <w:widowControl w:val="0"/>
        <w:autoSpaceDE w:val="0"/>
        <w:autoSpaceDN w:val="0"/>
        <w:adjustRightInd w:val="0"/>
        <w:rPr>
          <w:rFonts w:ascii="ArialMT" w:hAnsi="ArialMT" w:cs="ArialMT"/>
          <w:kern w:val="1"/>
          <w:sz w:val="20"/>
          <w:szCs w:val="20"/>
        </w:rPr>
      </w:pPr>
    </w:p>
    <w:p w14:paraId="017845D9" w14:textId="77777777" w:rsidR="003E2DD6" w:rsidRDefault="003E2DD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B30F2C"/>
          <w:spacing w:val="4"/>
          <w:kern w:val="1"/>
          <w:sz w:val="20"/>
          <w:szCs w:val="20"/>
        </w:rPr>
        <w:t>T+F</w:t>
      </w:r>
      <w:r>
        <w:rPr>
          <w:rFonts w:ascii="ArialMT" w:hAnsi="ArialMT" w:cs="ArialMT"/>
          <w:spacing w:val="4"/>
          <w:kern w:val="1"/>
          <w:sz w:val="20"/>
          <w:szCs w:val="20"/>
        </w:rPr>
        <w:t>  </w:t>
      </w:r>
      <w:r>
        <w:rPr>
          <w:rFonts w:ascii="ArialMT" w:hAnsi="ArialMT" w:cs="ArialMT"/>
          <w:color w:val="245D91"/>
          <w:spacing w:val="4"/>
          <w:kern w:val="1"/>
          <w:sz w:val="20"/>
          <w:szCs w:val="20"/>
        </w:rPr>
        <w:t>0043</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Pr>
          <w:rFonts w:ascii="Times New Roman" w:hAnsi="Times New Roman" w:cs="Times New Roman"/>
          <w:spacing w:val="4"/>
          <w:kern w:val="1"/>
          <w:sz w:val="20"/>
          <w:szCs w:val="20"/>
        </w:rPr>
        <w:t> </w:t>
      </w:r>
      <w:r w:rsidR="00287556">
        <w:rPr>
          <w:rFonts w:ascii="ArialMT" w:hAnsi="ArialMT" w:cs="ArialMT"/>
          <w:color w:val="245D91"/>
          <w:spacing w:val="4"/>
          <w:kern w:val="1"/>
          <w:sz w:val="20"/>
          <w:szCs w:val="20"/>
        </w:rPr>
        <w:t>650</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sidR="00287556">
        <w:rPr>
          <w:rFonts w:ascii="ArialMT" w:hAnsi="ArialMT" w:cs="ArialMT"/>
          <w:color w:val="245D91"/>
          <w:spacing w:val="4"/>
          <w:kern w:val="1"/>
          <w:sz w:val="20"/>
          <w:szCs w:val="20"/>
        </w:rPr>
        <w:t>9105922</w:t>
      </w:r>
    </w:p>
    <w:p w14:paraId="7E1C3E37" w14:textId="77777777" w:rsidR="003E2DD6" w:rsidRDefault="00E417E2" w:rsidP="003E2DD6">
      <w:pPr>
        <w:widowControl w:val="0"/>
        <w:autoSpaceDE w:val="0"/>
        <w:autoSpaceDN w:val="0"/>
        <w:adjustRightInd w:val="0"/>
        <w:rPr>
          <w:rFonts w:ascii="ArialMT" w:hAnsi="ArialMT" w:cs="ArialMT"/>
          <w:color w:val="245D91"/>
          <w:kern w:val="1"/>
          <w:sz w:val="20"/>
          <w:szCs w:val="20"/>
        </w:rPr>
      </w:pPr>
      <w:hyperlink r:id="rId9" w:history="1">
        <w:r w:rsidR="00287556">
          <w:rPr>
            <w:rFonts w:ascii="ArialMT" w:hAnsi="ArialMT" w:cs="ArialMT"/>
            <w:color w:val="0000E9"/>
            <w:spacing w:val="4"/>
            <w:kern w:val="1"/>
            <w:sz w:val="20"/>
            <w:szCs w:val="20"/>
            <w:u w:val="single" w:color="0000E9"/>
          </w:rPr>
          <w:t>m.schoepf@austriaclimbing.com</w:t>
        </w:r>
      </w:hyperlink>
    </w:p>
    <w:p w14:paraId="1C8BC084" w14:textId="77777777" w:rsidR="003E2DD6" w:rsidRDefault="00E417E2" w:rsidP="003E2DD6">
      <w:pPr>
        <w:widowControl w:val="0"/>
        <w:autoSpaceDE w:val="0"/>
        <w:autoSpaceDN w:val="0"/>
        <w:adjustRightInd w:val="0"/>
        <w:rPr>
          <w:rFonts w:ascii="ArialMT" w:hAnsi="ArialMT" w:cs="ArialMT"/>
          <w:color w:val="245D91"/>
          <w:kern w:val="1"/>
          <w:sz w:val="20"/>
          <w:szCs w:val="20"/>
        </w:rPr>
      </w:pPr>
      <w:hyperlink r:id="rId10" w:history="1">
        <w:r w:rsidR="003E2DD6">
          <w:rPr>
            <w:rFonts w:ascii="ArialMT" w:hAnsi="ArialMT" w:cs="ArialMT"/>
            <w:color w:val="0000E9"/>
            <w:kern w:val="1"/>
            <w:sz w:val="20"/>
            <w:szCs w:val="20"/>
            <w:u w:val="single" w:color="0000E9"/>
          </w:rPr>
          <w:t>www.austriaclimbing.com</w:t>
        </w:r>
      </w:hyperlink>
    </w:p>
    <w:p w14:paraId="3865429F"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1FB9B038"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31AA21BF" w14:textId="77777777" w:rsidR="00696CA6" w:rsidRPr="00695221" w:rsidRDefault="003E2DD6" w:rsidP="00695221">
      <w:pPr>
        <w:widowControl w:val="0"/>
        <w:autoSpaceDE w:val="0"/>
        <w:autoSpaceDN w:val="0"/>
        <w:adjustRightInd w:val="0"/>
        <w:rPr>
          <w:rFonts w:ascii="ArialMT" w:hAnsi="ArialMT" w:cs="ArialMT"/>
          <w:color w:val="245D91"/>
          <w:kern w:val="1"/>
          <w:sz w:val="20"/>
          <w:szCs w:val="20"/>
        </w:rPr>
      </w:pP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60288" behindDoc="0" locked="0" layoutInCell="1" allowOverlap="1" wp14:anchorId="66DD6836" wp14:editId="56F3D8ED">
            <wp:simplePos x="0" y="0"/>
            <wp:positionH relativeFrom="column">
              <wp:posOffset>37465</wp:posOffset>
            </wp:positionH>
            <wp:positionV relativeFrom="paragraph">
              <wp:posOffset>-75565</wp:posOffset>
            </wp:positionV>
            <wp:extent cx="215900" cy="215900"/>
            <wp:effectExtent l="0" t="0" r="12700" b="12700"/>
            <wp:wrapNone/>
            <wp:docPr id="6" name="Bild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9264" behindDoc="0" locked="0" layoutInCell="1" allowOverlap="1" wp14:anchorId="63D5D8DB" wp14:editId="1DED44D1">
            <wp:simplePos x="0" y="0"/>
            <wp:positionH relativeFrom="column">
              <wp:posOffset>304165</wp:posOffset>
            </wp:positionH>
            <wp:positionV relativeFrom="paragraph">
              <wp:posOffset>-75565</wp:posOffset>
            </wp:positionV>
            <wp:extent cx="215900" cy="215900"/>
            <wp:effectExtent l="0" t="0" r="12700" b="12700"/>
            <wp:wrapNone/>
            <wp:docPr id="1" name="Bild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8240" behindDoc="0" locked="0" layoutInCell="1" allowOverlap="1" wp14:anchorId="3275D80C" wp14:editId="6DEE2131">
            <wp:simplePos x="0" y="0"/>
            <wp:positionH relativeFrom="column">
              <wp:posOffset>558165</wp:posOffset>
            </wp:positionH>
            <wp:positionV relativeFrom="paragraph">
              <wp:posOffset>-75565</wp:posOffset>
            </wp:positionV>
            <wp:extent cx="215900" cy="215900"/>
            <wp:effectExtent l="0" t="0" r="12700" b="12700"/>
            <wp:wrapNone/>
            <wp:docPr id="3" name="Bild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96CA6" w:rsidRPr="00695221" w:rsidSect="00E83BD9">
      <w:headerReference w:type="default" r:id="rId17"/>
      <w:footerReference w:type="default" r:id="rId18"/>
      <w:pgSz w:w="11900" w:h="16840"/>
      <w:pgMar w:top="2552" w:right="1417" w:bottom="1134" w:left="1701" w:header="708" w:footer="7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681CA" w14:textId="77777777" w:rsidR="00E417E2" w:rsidRDefault="00E417E2" w:rsidP="00FC07F1">
      <w:r>
        <w:separator/>
      </w:r>
    </w:p>
  </w:endnote>
  <w:endnote w:type="continuationSeparator" w:id="0">
    <w:p w14:paraId="6AF75119" w14:textId="77777777" w:rsidR="00E417E2" w:rsidRDefault="00E417E2" w:rsidP="00FC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PS-ItalicMT">
    <w:altName w:val="Times New Roman"/>
    <w:panose1 w:val="020205030504050903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Replica-Regular">
    <w:altName w:val="Cambria"/>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0EE5" w14:textId="77777777" w:rsidR="00312411" w:rsidRDefault="00312411">
    <w:pPr>
      <w:pStyle w:val="Footer"/>
    </w:pPr>
  </w:p>
  <w:p w14:paraId="7992406E" w14:textId="77777777" w:rsidR="00312411" w:rsidRDefault="00312411">
    <w:pPr>
      <w:pStyle w:val="Footer"/>
    </w:pPr>
  </w:p>
  <w:p w14:paraId="7ABEA29C" w14:textId="70B80485" w:rsidR="00312411" w:rsidRDefault="00E83BD9">
    <w:pPr>
      <w:pStyle w:val="Footer"/>
    </w:pPr>
    <w:r>
      <w:rPr>
        <w:noProof/>
      </w:rPr>
      <w:drawing>
        <wp:anchor distT="0" distB="0" distL="114300" distR="114300" simplePos="0" relativeHeight="251666432" behindDoc="0" locked="0" layoutInCell="1" allowOverlap="1" wp14:anchorId="64EDD4C2" wp14:editId="49F8E9C8">
          <wp:simplePos x="0" y="0"/>
          <wp:positionH relativeFrom="column">
            <wp:posOffset>-941738</wp:posOffset>
          </wp:positionH>
          <wp:positionV relativeFrom="paragraph">
            <wp:posOffset>222885</wp:posOffset>
          </wp:positionV>
          <wp:extent cx="7372584" cy="414224"/>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4-01 at 19.26.44.png"/>
                  <pic:cNvPicPr/>
                </pic:nvPicPr>
                <pic:blipFill>
                  <a:blip r:embed="rId1"/>
                  <a:stretch>
                    <a:fillRect/>
                  </a:stretch>
                </pic:blipFill>
                <pic:spPr>
                  <a:xfrm>
                    <a:off x="0" y="0"/>
                    <a:ext cx="7372584" cy="414224"/>
                  </a:xfrm>
                  <a:prstGeom prst="rect">
                    <a:avLst/>
                  </a:prstGeom>
                </pic:spPr>
              </pic:pic>
            </a:graphicData>
          </a:graphic>
          <wp14:sizeRelH relativeFrom="margin">
            <wp14:pctWidth>0</wp14:pctWidth>
          </wp14:sizeRelH>
          <wp14:sizeRelV relativeFrom="margin">
            <wp14:pctHeight>0</wp14:pctHeight>
          </wp14:sizeRelV>
        </wp:anchor>
      </w:drawing>
    </w:r>
  </w:p>
  <w:p w14:paraId="7E71352D" w14:textId="6D946372" w:rsidR="00312411" w:rsidRDefault="00312411" w:rsidP="00192EF6">
    <w:pPr>
      <w:pStyle w:val="Footer"/>
      <w:rPr>
        <w:sz w:val="16"/>
      </w:rPr>
    </w:pPr>
  </w:p>
  <w:p w14:paraId="5811FEF3" w14:textId="362F17B6" w:rsidR="00312411" w:rsidRDefault="00312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E7DAA" w14:textId="77777777" w:rsidR="00E417E2" w:rsidRDefault="00E417E2" w:rsidP="00FC07F1">
      <w:r>
        <w:separator/>
      </w:r>
    </w:p>
  </w:footnote>
  <w:footnote w:type="continuationSeparator" w:id="0">
    <w:p w14:paraId="034BF389" w14:textId="77777777" w:rsidR="00E417E2" w:rsidRDefault="00E417E2" w:rsidP="00FC0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A798" w14:textId="77777777" w:rsidR="00312411" w:rsidRDefault="00312411">
    <w:pPr>
      <w:pStyle w:val="Header"/>
    </w:pPr>
  </w:p>
  <w:p w14:paraId="75A5453D" w14:textId="77777777" w:rsidR="00312411" w:rsidRDefault="00312411">
    <w:pPr>
      <w:pStyle w:val="Header"/>
    </w:pPr>
    <w:r>
      <w:rPr>
        <w:noProof/>
        <w:lang w:val="en-GB" w:eastAsia="en-GB"/>
      </w:rPr>
      <w:drawing>
        <wp:anchor distT="0" distB="0" distL="114300" distR="114300" simplePos="0" relativeHeight="251663360" behindDoc="0" locked="0" layoutInCell="1" allowOverlap="1" wp14:anchorId="2F4849A0" wp14:editId="033D4111">
          <wp:simplePos x="0" y="0"/>
          <wp:positionH relativeFrom="column">
            <wp:posOffset>3666490</wp:posOffset>
          </wp:positionH>
          <wp:positionV relativeFrom="paragraph">
            <wp:posOffset>92710</wp:posOffset>
          </wp:positionV>
          <wp:extent cx="2162810" cy="681990"/>
          <wp:effectExtent l="0" t="0" r="0" b="381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10" cy="6819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5E18E3" w14:textId="77777777" w:rsidR="00312411" w:rsidRDefault="00312411">
    <w:pPr>
      <w:pStyle w:val="Header"/>
    </w:pPr>
  </w:p>
  <w:p w14:paraId="14EDB3AE" w14:textId="77777777" w:rsidR="00312411" w:rsidRDefault="00312411">
    <w:pPr>
      <w:pStyle w:val="Header"/>
    </w:pPr>
  </w:p>
  <w:p w14:paraId="7E12CD4F" w14:textId="77777777" w:rsidR="00312411" w:rsidRDefault="00312411">
    <w:pPr>
      <w:pStyle w:val="Header"/>
      <w:rPr>
        <w:rFonts w:ascii="ArialMT" w:hAnsi="ArialMT" w:cs="Times New Roman"/>
        <w:sz w:val="28"/>
        <w:szCs w:val="28"/>
      </w:rPr>
    </w:pPr>
  </w:p>
  <w:p w14:paraId="325B4B42" w14:textId="77777777" w:rsidR="00312411" w:rsidRPr="00F954AB" w:rsidRDefault="00312411">
    <w:pPr>
      <w:pStyle w:val="Header"/>
      <w:rPr>
        <w:rFonts w:ascii="Arial" w:hAnsi="Arial" w:cs="Arial"/>
        <w:sz w:val="28"/>
        <w:szCs w:val="28"/>
      </w:rPr>
    </w:pPr>
    <w:r>
      <w:rPr>
        <w:noProof/>
        <w:lang w:val="en-GB" w:eastAsia="en-GB"/>
      </w:rPr>
      <w:drawing>
        <wp:anchor distT="0" distB="0" distL="114300" distR="114300" simplePos="0" relativeHeight="251665408" behindDoc="0" locked="0" layoutInCell="1" allowOverlap="1" wp14:anchorId="5FF5D6A8" wp14:editId="7538CEAF">
          <wp:simplePos x="0" y="0"/>
          <wp:positionH relativeFrom="column">
            <wp:posOffset>-1371600</wp:posOffset>
          </wp:positionH>
          <wp:positionV relativeFrom="paragraph">
            <wp:posOffset>1966595</wp:posOffset>
          </wp:positionV>
          <wp:extent cx="749300" cy="4546600"/>
          <wp:effectExtent l="0" t="0" r="1270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4546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954AB">
      <w:rPr>
        <w:rFonts w:ascii="Arial" w:hAnsi="Arial" w:cs="Arial"/>
        <w:iCs/>
        <w:color w:val="004A83"/>
      </w:rPr>
      <w:fldChar w:fldCharType="begin"/>
    </w:r>
    <w:r w:rsidRPr="00F954AB">
      <w:rPr>
        <w:rFonts w:ascii="Arial" w:hAnsi="Arial" w:cs="Arial"/>
        <w:iCs/>
        <w:color w:val="004A83"/>
      </w:rPr>
      <w:instrText xml:space="preserve"> PAGE </w:instrText>
    </w:r>
    <w:r w:rsidRPr="00F954AB">
      <w:rPr>
        <w:rFonts w:ascii="Arial" w:hAnsi="Arial" w:cs="Arial"/>
        <w:iCs/>
        <w:color w:val="004A83"/>
      </w:rPr>
      <w:fldChar w:fldCharType="separate"/>
    </w:r>
    <w:r w:rsidR="00E351F2">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r w:rsidRPr="00F954AB">
      <w:rPr>
        <w:rFonts w:ascii="Arial" w:hAnsi="Arial" w:cs="Arial"/>
        <w:color w:val="E36C0A" w:themeColor="accent6" w:themeShade="BF"/>
      </w:rPr>
      <w:t>/</w:t>
    </w:r>
    <w:r w:rsidRPr="00F954AB">
      <w:rPr>
        <w:rFonts w:ascii="Arial" w:hAnsi="Arial" w:cs="Arial"/>
        <w:sz w:val="28"/>
        <w:szCs w:val="28"/>
      </w:rPr>
      <w:t xml:space="preserve"> </w:t>
    </w:r>
    <w:r w:rsidRPr="00F954AB">
      <w:rPr>
        <w:rFonts w:ascii="Arial" w:hAnsi="Arial" w:cs="Arial"/>
        <w:iCs/>
        <w:color w:val="004A83"/>
      </w:rPr>
      <w:fldChar w:fldCharType="begin"/>
    </w:r>
    <w:r w:rsidRPr="00F954AB">
      <w:rPr>
        <w:rFonts w:ascii="Arial" w:hAnsi="Arial" w:cs="Arial"/>
        <w:iCs/>
        <w:color w:val="004A83"/>
      </w:rPr>
      <w:instrText xml:space="preserve"> NUMPAGES </w:instrText>
    </w:r>
    <w:r w:rsidRPr="00F954AB">
      <w:rPr>
        <w:rFonts w:ascii="Arial" w:hAnsi="Arial" w:cs="Arial"/>
        <w:iCs/>
        <w:color w:val="004A83"/>
      </w:rPr>
      <w:fldChar w:fldCharType="separate"/>
    </w:r>
    <w:r w:rsidR="00E351F2">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2D49BF"/>
    <w:multiLevelType w:val="hybridMultilevel"/>
    <w:tmpl w:val="E86C0184"/>
    <w:lvl w:ilvl="0" w:tplc="72581758">
      <w:numFmt w:val="bullet"/>
      <w:lvlText w:val="-"/>
      <w:lvlJc w:val="left"/>
      <w:pPr>
        <w:ind w:left="1776" w:hanging="360"/>
      </w:pPr>
      <w:rPr>
        <w:rFonts w:ascii="Calibri" w:eastAsia="Calibri" w:hAnsi="Calibri" w:cs="Times New Roman"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2" w15:restartNumberingAfterBreak="0">
    <w:nsid w:val="5B5A4B54"/>
    <w:multiLevelType w:val="hybridMultilevel"/>
    <w:tmpl w:val="153844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A7D"/>
    <w:rsid w:val="000030D0"/>
    <w:rsid w:val="000053A1"/>
    <w:rsid w:val="000124A9"/>
    <w:rsid w:val="0001373B"/>
    <w:rsid w:val="00015B22"/>
    <w:rsid w:val="00024FA7"/>
    <w:rsid w:val="00030F22"/>
    <w:rsid w:val="00031C5A"/>
    <w:rsid w:val="00032A55"/>
    <w:rsid w:val="00043875"/>
    <w:rsid w:val="00044DE8"/>
    <w:rsid w:val="00063652"/>
    <w:rsid w:val="000664D0"/>
    <w:rsid w:val="00071685"/>
    <w:rsid w:val="00072747"/>
    <w:rsid w:val="00074AB9"/>
    <w:rsid w:val="00075AC5"/>
    <w:rsid w:val="000775B2"/>
    <w:rsid w:val="000865E8"/>
    <w:rsid w:val="00087114"/>
    <w:rsid w:val="00092912"/>
    <w:rsid w:val="000B6A16"/>
    <w:rsid w:val="000B7E52"/>
    <w:rsid w:val="000C05BB"/>
    <w:rsid w:val="000C1534"/>
    <w:rsid w:val="000C1EF7"/>
    <w:rsid w:val="000C57C8"/>
    <w:rsid w:val="000C633F"/>
    <w:rsid w:val="000C73C7"/>
    <w:rsid w:val="000D350A"/>
    <w:rsid w:val="000D512D"/>
    <w:rsid w:val="000D54A8"/>
    <w:rsid w:val="000E2DC0"/>
    <w:rsid w:val="000E580B"/>
    <w:rsid w:val="000F0CC7"/>
    <w:rsid w:val="000F1F52"/>
    <w:rsid w:val="000F242A"/>
    <w:rsid w:val="000F39B7"/>
    <w:rsid w:val="0010359B"/>
    <w:rsid w:val="00110C6B"/>
    <w:rsid w:val="0012363E"/>
    <w:rsid w:val="001238EC"/>
    <w:rsid w:val="00132FC5"/>
    <w:rsid w:val="0013406F"/>
    <w:rsid w:val="00135A8E"/>
    <w:rsid w:val="001375BB"/>
    <w:rsid w:val="001429A0"/>
    <w:rsid w:val="0014353D"/>
    <w:rsid w:val="00152618"/>
    <w:rsid w:val="00152CA5"/>
    <w:rsid w:val="00153BE4"/>
    <w:rsid w:val="00153F7E"/>
    <w:rsid w:val="00164D39"/>
    <w:rsid w:val="001710B9"/>
    <w:rsid w:val="00173376"/>
    <w:rsid w:val="00175313"/>
    <w:rsid w:val="00175B80"/>
    <w:rsid w:val="00180A18"/>
    <w:rsid w:val="001823DE"/>
    <w:rsid w:val="00192EF6"/>
    <w:rsid w:val="001A4E3F"/>
    <w:rsid w:val="001B0B37"/>
    <w:rsid w:val="001B308A"/>
    <w:rsid w:val="001B61F7"/>
    <w:rsid w:val="001C12C6"/>
    <w:rsid w:val="001C58DF"/>
    <w:rsid w:val="001D3856"/>
    <w:rsid w:val="001D5B15"/>
    <w:rsid w:val="001D7086"/>
    <w:rsid w:val="001E23A6"/>
    <w:rsid w:val="001E4C96"/>
    <w:rsid w:val="00200E02"/>
    <w:rsid w:val="00202F35"/>
    <w:rsid w:val="0020487D"/>
    <w:rsid w:val="00205E02"/>
    <w:rsid w:val="002109E5"/>
    <w:rsid w:val="00216A25"/>
    <w:rsid w:val="002178C1"/>
    <w:rsid w:val="00221A4A"/>
    <w:rsid w:val="00222D7C"/>
    <w:rsid w:val="00223DB8"/>
    <w:rsid w:val="002277E2"/>
    <w:rsid w:val="0023198B"/>
    <w:rsid w:val="002343BC"/>
    <w:rsid w:val="00241373"/>
    <w:rsid w:val="00244294"/>
    <w:rsid w:val="00271496"/>
    <w:rsid w:val="00275A08"/>
    <w:rsid w:val="00281566"/>
    <w:rsid w:val="0028196C"/>
    <w:rsid w:val="002847A8"/>
    <w:rsid w:val="00287556"/>
    <w:rsid w:val="00290A96"/>
    <w:rsid w:val="00297217"/>
    <w:rsid w:val="002A530A"/>
    <w:rsid w:val="002A53B9"/>
    <w:rsid w:val="002A5428"/>
    <w:rsid w:val="002B6EDD"/>
    <w:rsid w:val="002B709F"/>
    <w:rsid w:val="002B796F"/>
    <w:rsid w:val="002C1CFF"/>
    <w:rsid w:val="002C4AA6"/>
    <w:rsid w:val="002C5683"/>
    <w:rsid w:val="002D0B17"/>
    <w:rsid w:val="002D2935"/>
    <w:rsid w:val="002D6726"/>
    <w:rsid w:val="002E111C"/>
    <w:rsid w:val="002E4829"/>
    <w:rsid w:val="002E78D0"/>
    <w:rsid w:val="002F02D9"/>
    <w:rsid w:val="002F2569"/>
    <w:rsid w:val="002F31AC"/>
    <w:rsid w:val="003002E7"/>
    <w:rsid w:val="003024B7"/>
    <w:rsid w:val="00304028"/>
    <w:rsid w:val="0030573A"/>
    <w:rsid w:val="0030676C"/>
    <w:rsid w:val="00311539"/>
    <w:rsid w:val="0031172E"/>
    <w:rsid w:val="00312042"/>
    <w:rsid w:val="00312411"/>
    <w:rsid w:val="00320956"/>
    <w:rsid w:val="003229CF"/>
    <w:rsid w:val="00327996"/>
    <w:rsid w:val="0033610C"/>
    <w:rsid w:val="00337804"/>
    <w:rsid w:val="00342C8B"/>
    <w:rsid w:val="0034400C"/>
    <w:rsid w:val="003447A8"/>
    <w:rsid w:val="00346177"/>
    <w:rsid w:val="0035185A"/>
    <w:rsid w:val="00354266"/>
    <w:rsid w:val="003605A1"/>
    <w:rsid w:val="00362E9D"/>
    <w:rsid w:val="00364C55"/>
    <w:rsid w:val="00365A28"/>
    <w:rsid w:val="00371FC1"/>
    <w:rsid w:val="00374D7D"/>
    <w:rsid w:val="003752AA"/>
    <w:rsid w:val="00376981"/>
    <w:rsid w:val="00380D71"/>
    <w:rsid w:val="00383A55"/>
    <w:rsid w:val="003842F9"/>
    <w:rsid w:val="00385D0B"/>
    <w:rsid w:val="003861BE"/>
    <w:rsid w:val="00387E48"/>
    <w:rsid w:val="00387F6D"/>
    <w:rsid w:val="00391E82"/>
    <w:rsid w:val="0039301B"/>
    <w:rsid w:val="003931E0"/>
    <w:rsid w:val="003A4B2B"/>
    <w:rsid w:val="003A5451"/>
    <w:rsid w:val="003A5EBF"/>
    <w:rsid w:val="003A6419"/>
    <w:rsid w:val="003A64D9"/>
    <w:rsid w:val="003A7E9F"/>
    <w:rsid w:val="003B1F1D"/>
    <w:rsid w:val="003B1FFA"/>
    <w:rsid w:val="003B25C0"/>
    <w:rsid w:val="003B740B"/>
    <w:rsid w:val="003C1E43"/>
    <w:rsid w:val="003C76F7"/>
    <w:rsid w:val="003E1716"/>
    <w:rsid w:val="003E2DD6"/>
    <w:rsid w:val="003E3805"/>
    <w:rsid w:val="00400A02"/>
    <w:rsid w:val="004018F3"/>
    <w:rsid w:val="004021F8"/>
    <w:rsid w:val="00406685"/>
    <w:rsid w:val="0041127A"/>
    <w:rsid w:val="004137B7"/>
    <w:rsid w:val="00417281"/>
    <w:rsid w:val="0042580D"/>
    <w:rsid w:val="00425F55"/>
    <w:rsid w:val="004278D0"/>
    <w:rsid w:val="00427F4A"/>
    <w:rsid w:val="00431548"/>
    <w:rsid w:val="0043540B"/>
    <w:rsid w:val="00435A55"/>
    <w:rsid w:val="00444902"/>
    <w:rsid w:val="0045055A"/>
    <w:rsid w:val="00452740"/>
    <w:rsid w:val="00453336"/>
    <w:rsid w:val="00453A14"/>
    <w:rsid w:val="00461DDA"/>
    <w:rsid w:val="00466093"/>
    <w:rsid w:val="0047199A"/>
    <w:rsid w:val="00472A75"/>
    <w:rsid w:val="0047380E"/>
    <w:rsid w:val="00480D4F"/>
    <w:rsid w:val="00482073"/>
    <w:rsid w:val="00482EF4"/>
    <w:rsid w:val="00484245"/>
    <w:rsid w:val="004876E7"/>
    <w:rsid w:val="00487F60"/>
    <w:rsid w:val="0049003E"/>
    <w:rsid w:val="00491ECD"/>
    <w:rsid w:val="00494EFA"/>
    <w:rsid w:val="004954FA"/>
    <w:rsid w:val="004B1042"/>
    <w:rsid w:val="004B39B2"/>
    <w:rsid w:val="004B4459"/>
    <w:rsid w:val="004D3B27"/>
    <w:rsid w:val="004D4A22"/>
    <w:rsid w:val="004D7014"/>
    <w:rsid w:val="004E3652"/>
    <w:rsid w:val="004F08BA"/>
    <w:rsid w:val="004F0E12"/>
    <w:rsid w:val="004F6513"/>
    <w:rsid w:val="005034D9"/>
    <w:rsid w:val="00504CA2"/>
    <w:rsid w:val="0051259F"/>
    <w:rsid w:val="0051460D"/>
    <w:rsid w:val="00521189"/>
    <w:rsid w:val="0052745B"/>
    <w:rsid w:val="005374CD"/>
    <w:rsid w:val="005428AD"/>
    <w:rsid w:val="0054607F"/>
    <w:rsid w:val="00546151"/>
    <w:rsid w:val="005465F0"/>
    <w:rsid w:val="00552067"/>
    <w:rsid w:val="00553C80"/>
    <w:rsid w:val="00555A67"/>
    <w:rsid w:val="00567248"/>
    <w:rsid w:val="00596676"/>
    <w:rsid w:val="0059768C"/>
    <w:rsid w:val="005B2AB9"/>
    <w:rsid w:val="005B55BC"/>
    <w:rsid w:val="005C72CA"/>
    <w:rsid w:val="005C7630"/>
    <w:rsid w:val="005D0437"/>
    <w:rsid w:val="005D27FD"/>
    <w:rsid w:val="005D7E14"/>
    <w:rsid w:val="005E0881"/>
    <w:rsid w:val="005E1089"/>
    <w:rsid w:val="005E2B95"/>
    <w:rsid w:val="005F5E2C"/>
    <w:rsid w:val="0060068D"/>
    <w:rsid w:val="006017C8"/>
    <w:rsid w:val="00601A80"/>
    <w:rsid w:val="00601C97"/>
    <w:rsid w:val="00603E05"/>
    <w:rsid w:val="00614FBE"/>
    <w:rsid w:val="006160A1"/>
    <w:rsid w:val="00616A09"/>
    <w:rsid w:val="00616A27"/>
    <w:rsid w:val="00616C6C"/>
    <w:rsid w:val="00631124"/>
    <w:rsid w:val="00632453"/>
    <w:rsid w:val="006326C0"/>
    <w:rsid w:val="0063726A"/>
    <w:rsid w:val="006456F6"/>
    <w:rsid w:val="006503A3"/>
    <w:rsid w:val="00650E8A"/>
    <w:rsid w:val="006544F0"/>
    <w:rsid w:val="00660A39"/>
    <w:rsid w:val="006674A8"/>
    <w:rsid w:val="006718C7"/>
    <w:rsid w:val="00680530"/>
    <w:rsid w:val="00686ED4"/>
    <w:rsid w:val="00687EA7"/>
    <w:rsid w:val="00691BB0"/>
    <w:rsid w:val="00695221"/>
    <w:rsid w:val="0069579D"/>
    <w:rsid w:val="00696CA6"/>
    <w:rsid w:val="00697B1C"/>
    <w:rsid w:val="006A3480"/>
    <w:rsid w:val="006A386D"/>
    <w:rsid w:val="006B23DC"/>
    <w:rsid w:val="006C7C81"/>
    <w:rsid w:val="006D6042"/>
    <w:rsid w:val="006D77DB"/>
    <w:rsid w:val="006E0FC0"/>
    <w:rsid w:val="006E36E0"/>
    <w:rsid w:val="006E4E6D"/>
    <w:rsid w:val="006E539C"/>
    <w:rsid w:val="006E79A8"/>
    <w:rsid w:val="006F6362"/>
    <w:rsid w:val="00705F7B"/>
    <w:rsid w:val="0071124E"/>
    <w:rsid w:val="00716E2E"/>
    <w:rsid w:val="00720227"/>
    <w:rsid w:val="0072029F"/>
    <w:rsid w:val="007268E2"/>
    <w:rsid w:val="007332DA"/>
    <w:rsid w:val="00734FD8"/>
    <w:rsid w:val="00736BB6"/>
    <w:rsid w:val="007371EB"/>
    <w:rsid w:val="0074061C"/>
    <w:rsid w:val="00754DEB"/>
    <w:rsid w:val="007670D2"/>
    <w:rsid w:val="00767CEA"/>
    <w:rsid w:val="00771410"/>
    <w:rsid w:val="00772B42"/>
    <w:rsid w:val="0077521E"/>
    <w:rsid w:val="0077534C"/>
    <w:rsid w:val="0077779F"/>
    <w:rsid w:val="00780C6A"/>
    <w:rsid w:val="0078770C"/>
    <w:rsid w:val="00797C3D"/>
    <w:rsid w:val="007A14D9"/>
    <w:rsid w:val="007C033F"/>
    <w:rsid w:val="007C1299"/>
    <w:rsid w:val="007C6178"/>
    <w:rsid w:val="007D5E78"/>
    <w:rsid w:val="007D610C"/>
    <w:rsid w:val="007D6621"/>
    <w:rsid w:val="007E04EA"/>
    <w:rsid w:val="007E06E4"/>
    <w:rsid w:val="007E54A0"/>
    <w:rsid w:val="007E58B8"/>
    <w:rsid w:val="007E72AF"/>
    <w:rsid w:val="007F62AA"/>
    <w:rsid w:val="007F72BE"/>
    <w:rsid w:val="00801163"/>
    <w:rsid w:val="00801C52"/>
    <w:rsid w:val="00802F31"/>
    <w:rsid w:val="00803A00"/>
    <w:rsid w:val="00803C71"/>
    <w:rsid w:val="00812C4E"/>
    <w:rsid w:val="00813C48"/>
    <w:rsid w:val="00816F18"/>
    <w:rsid w:val="008239CF"/>
    <w:rsid w:val="008306E0"/>
    <w:rsid w:val="00834F30"/>
    <w:rsid w:val="00844313"/>
    <w:rsid w:val="00844BB6"/>
    <w:rsid w:val="008464FC"/>
    <w:rsid w:val="0085251F"/>
    <w:rsid w:val="00852AF6"/>
    <w:rsid w:val="008568F1"/>
    <w:rsid w:val="008606A1"/>
    <w:rsid w:val="00860B06"/>
    <w:rsid w:val="008759A9"/>
    <w:rsid w:val="0088017D"/>
    <w:rsid w:val="00884D90"/>
    <w:rsid w:val="00893B57"/>
    <w:rsid w:val="00895DED"/>
    <w:rsid w:val="008A00E0"/>
    <w:rsid w:val="008A1F71"/>
    <w:rsid w:val="008D102C"/>
    <w:rsid w:val="008E37BC"/>
    <w:rsid w:val="008E6B5B"/>
    <w:rsid w:val="008F03D5"/>
    <w:rsid w:val="008F28C4"/>
    <w:rsid w:val="0090005D"/>
    <w:rsid w:val="00900598"/>
    <w:rsid w:val="00904201"/>
    <w:rsid w:val="009067F5"/>
    <w:rsid w:val="00906C16"/>
    <w:rsid w:val="009076C2"/>
    <w:rsid w:val="009119D6"/>
    <w:rsid w:val="00913E41"/>
    <w:rsid w:val="009159F6"/>
    <w:rsid w:val="009167AE"/>
    <w:rsid w:val="0092237F"/>
    <w:rsid w:val="00924825"/>
    <w:rsid w:val="0093062A"/>
    <w:rsid w:val="00936B23"/>
    <w:rsid w:val="0094175D"/>
    <w:rsid w:val="00941A7C"/>
    <w:rsid w:val="009420BB"/>
    <w:rsid w:val="00950975"/>
    <w:rsid w:val="009527DC"/>
    <w:rsid w:val="0095550D"/>
    <w:rsid w:val="0097300D"/>
    <w:rsid w:val="0097538A"/>
    <w:rsid w:val="0097553D"/>
    <w:rsid w:val="00980634"/>
    <w:rsid w:val="00986F19"/>
    <w:rsid w:val="00987774"/>
    <w:rsid w:val="00987A22"/>
    <w:rsid w:val="00994162"/>
    <w:rsid w:val="0099481F"/>
    <w:rsid w:val="00995942"/>
    <w:rsid w:val="00996B3D"/>
    <w:rsid w:val="0099769D"/>
    <w:rsid w:val="00997EAB"/>
    <w:rsid w:val="009A02AF"/>
    <w:rsid w:val="009A1011"/>
    <w:rsid w:val="009A5D17"/>
    <w:rsid w:val="009A7736"/>
    <w:rsid w:val="009B5BEE"/>
    <w:rsid w:val="009B763D"/>
    <w:rsid w:val="009B7E37"/>
    <w:rsid w:val="009C1452"/>
    <w:rsid w:val="009C3CF2"/>
    <w:rsid w:val="009D26E8"/>
    <w:rsid w:val="009D4848"/>
    <w:rsid w:val="009E1313"/>
    <w:rsid w:val="009F0F18"/>
    <w:rsid w:val="009F3E58"/>
    <w:rsid w:val="009F60E1"/>
    <w:rsid w:val="009F61C9"/>
    <w:rsid w:val="00A04DAD"/>
    <w:rsid w:val="00A05854"/>
    <w:rsid w:val="00A10360"/>
    <w:rsid w:val="00A10BCF"/>
    <w:rsid w:val="00A111A6"/>
    <w:rsid w:val="00A114F2"/>
    <w:rsid w:val="00A15016"/>
    <w:rsid w:val="00A15BDB"/>
    <w:rsid w:val="00A22D04"/>
    <w:rsid w:val="00A23E63"/>
    <w:rsid w:val="00A24BF3"/>
    <w:rsid w:val="00A31A09"/>
    <w:rsid w:val="00A402B2"/>
    <w:rsid w:val="00A41996"/>
    <w:rsid w:val="00A42A96"/>
    <w:rsid w:val="00A4451E"/>
    <w:rsid w:val="00A51717"/>
    <w:rsid w:val="00A6379B"/>
    <w:rsid w:val="00A649DD"/>
    <w:rsid w:val="00A76ABA"/>
    <w:rsid w:val="00A772E7"/>
    <w:rsid w:val="00A824B8"/>
    <w:rsid w:val="00A8616B"/>
    <w:rsid w:val="00A90721"/>
    <w:rsid w:val="00A9086D"/>
    <w:rsid w:val="00A93B54"/>
    <w:rsid w:val="00A97531"/>
    <w:rsid w:val="00A97E0C"/>
    <w:rsid w:val="00AA2099"/>
    <w:rsid w:val="00AA43A8"/>
    <w:rsid w:val="00AB3204"/>
    <w:rsid w:val="00AB6B30"/>
    <w:rsid w:val="00AB7F70"/>
    <w:rsid w:val="00AC4FA2"/>
    <w:rsid w:val="00AD3316"/>
    <w:rsid w:val="00AE062B"/>
    <w:rsid w:val="00AE26E3"/>
    <w:rsid w:val="00AE668D"/>
    <w:rsid w:val="00AE786E"/>
    <w:rsid w:val="00AF0860"/>
    <w:rsid w:val="00AF1112"/>
    <w:rsid w:val="00B0119B"/>
    <w:rsid w:val="00B01801"/>
    <w:rsid w:val="00B10998"/>
    <w:rsid w:val="00B171D9"/>
    <w:rsid w:val="00B22D3A"/>
    <w:rsid w:val="00B25F16"/>
    <w:rsid w:val="00B31880"/>
    <w:rsid w:val="00B34364"/>
    <w:rsid w:val="00B3527D"/>
    <w:rsid w:val="00B3547B"/>
    <w:rsid w:val="00B4015A"/>
    <w:rsid w:val="00B4064F"/>
    <w:rsid w:val="00B45B88"/>
    <w:rsid w:val="00B45D71"/>
    <w:rsid w:val="00B462C9"/>
    <w:rsid w:val="00B50AFF"/>
    <w:rsid w:val="00B55652"/>
    <w:rsid w:val="00B56263"/>
    <w:rsid w:val="00B568C3"/>
    <w:rsid w:val="00B628AF"/>
    <w:rsid w:val="00B74622"/>
    <w:rsid w:val="00B77FCE"/>
    <w:rsid w:val="00B85208"/>
    <w:rsid w:val="00B85537"/>
    <w:rsid w:val="00B91F9C"/>
    <w:rsid w:val="00B92790"/>
    <w:rsid w:val="00B96F6C"/>
    <w:rsid w:val="00BA11A8"/>
    <w:rsid w:val="00BA2A80"/>
    <w:rsid w:val="00BA3AA7"/>
    <w:rsid w:val="00BB3259"/>
    <w:rsid w:val="00BB3708"/>
    <w:rsid w:val="00BC56F5"/>
    <w:rsid w:val="00BC586A"/>
    <w:rsid w:val="00BC5BA8"/>
    <w:rsid w:val="00BD0672"/>
    <w:rsid w:val="00BF0128"/>
    <w:rsid w:val="00BF19B2"/>
    <w:rsid w:val="00BF1AA3"/>
    <w:rsid w:val="00BF433E"/>
    <w:rsid w:val="00BF473A"/>
    <w:rsid w:val="00C00ED3"/>
    <w:rsid w:val="00C03216"/>
    <w:rsid w:val="00C170F2"/>
    <w:rsid w:val="00C26274"/>
    <w:rsid w:val="00C3076D"/>
    <w:rsid w:val="00C32ABF"/>
    <w:rsid w:val="00C34FFB"/>
    <w:rsid w:val="00C42D23"/>
    <w:rsid w:val="00C463A7"/>
    <w:rsid w:val="00C52004"/>
    <w:rsid w:val="00C613B6"/>
    <w:rsid w:val="00C639C2"/>
    <w:rsid w:val="00C65EA3"/>
    <w:rsid w:val="00C67547"/>
    <w:rsid w:val="00C7075C"/>
    <w:rsid w:val="00C712F5"/>
    <w:rsid w:val="00C81273"/>
    <w:rsid w:val="00C8250A"/>
    <w:rsid w:val="00C82832"/>
    <w:rsid w:val="00C85693"/>
    <w:rsid w:val="00C86504"/>
    <w:rsid w:val="00C90C25"/>
    <w:rsid w:val="00C9407F"/>
    <w:rsid w:val="00CA1352"/>
    <w:rsid w:val="00CA64A7"/>
    <w:rsid w:val="00CB3DA9"/>
    <w:rsid w:val="00CB3FD3"/>
    <w:rsid w:val="00CC61DD"/>
    <w:rsid w:val="00CE1B85"/>
    <w:rsid w:val="00CE24B0"/>
    <w:rsid w:val="00CE3C3B"/>
    <w:rsid w:val="00CE456A"/>
    <w:rsid w:val="00CE7261"/>
    <w:rsid w:val="00CF4B22"/>
    <w:rsid w:val="00CF5C85"/>
    <w:rsid w:val="00D07D9F"/>
    <w:rsid w:val="00D12832"/>
    <w:rsid w:val="00D26BDC"/>
    <w:rsid w:val="00D33DF7"/>
    <w:rsid w:val="00D35453"/>
    <w:rsid w:val="00D40EFB"/>
    <w:rsid w:val="00D4346A"/>
    <w:rsid w:val="00D44221"/>
    <w:rsid w:val="00D46828"/>
    <w:rsid w:val="00D50693"/>
    <w:rsid w:val="00D57F22"/>
    <w:rsid w:val="00D60174"/>
    <w:rsid w:val="00D73194"/>
    <w:rsid w:val="00D7387F"/>
    <w:rsid w:val="00D7592F"/>
    <w:rsid w:val="00D77278"/>
    <w:rsid w:val="00D843D3"/>
    <w:rsid w:val="00D84AEE"/>
    <w:rsid w:val="00D9528E"/>
    <w:rsid w:val="00D978D2"/>
    <w:rsid w:val="00D97A0F"/>
    <w:rsid w:val="00DA0148"/>
    <w:rsid w:val="00DA18C2"/>
    <w:rsid w:val="00DA27B1"/>
    <w:rsid w:val="00DB075B"/>
    <w:rsid w:val="00DB48B7"/>
    <w:rsid w:val="00DB6ED5"/>
    <w:rsid w:val="00DC2621"/>
    <w:rsid w:val="00DC3083"/>
    <w:rsid w:val="00DC5942"/>
    <w:rsid w:val="00DD6207"/>
    <w:rsid w:val="00DF1233"/>
    <w:rsid w:val="00DF6895"/>
    <w:rsid w:val="00E025CF"/>
    <w:rsid w:val="00E02A20"/>
    <w:rsid w:val="00E129CF"/>
    <w:rsid w:val="00E159BF"/>
    <w:rsid w:val="00E173F6"/>
    <w:rsid w:val="00E26D28"/>
    <w:rsid w:val="00E27923"/>
    <w:rsid w:val="00E30A7D"/>
    <w:rsid w:val="00E3427F"/>
    <w:rsid w:val="00E351F2"/>
    <w:rsid w:val="00E368FF"/>
    <w:rsid w:val="00E417E2"/>
    <w:rsid w:val="00E50A37"/>
    <w:rsid w:val="00E53BEC"/>
    <w:rsid w:val="00E600A6"/>
    <w:rsid w:val="00E71F14"/>
    <w:rsid w:val="00E73B72"/>
    <w:rsid w:val="00E77C63"/>
    <w:rsid w:val="00E83BD9"/>
    <w:rsid w:val="00E86BE7"/>
    <w:rsid w:val="00E96651"/>
    <w:rsid w:val="00EA0AE8"/>
    <w:rsid w:val="00EB7B4B"/>
    <w:rsid w:val="00EC1FD8"/>
    <w:rsid w:val="00EC3D06"/>
    <w:rsid w:val="00EC5A08"/>
    <w:rsid w:val="00EE1168"/>
    <w:rsid w:val="00EE2561"/>
    <w:rsid w:val="00EE2C32"/>
    <w:rsid w:val="00EF7B91"/>
    <w:rsid w:val="00F0042F"/>
    <w:rsid w:val="00F0231B"/>
    <w:rsid w:val="00F0488C"/>
    <w:rsid w:val="00F05763"/>
    <w:rsid w:val="00F17460"/>
    <w:rsid w:val="00F221E6"/>
    <w:rsid w:val="00F23712"/>
    <w:rsid w:val="00F32A36"/>
    <w:rsid w:val="00F33F97"/>
    <w:rsid w:val="00F37E69"/>
    <w:rsid w:val="00F400EA"/>
    <w:rsid w:val="00F47141"/>
    <w:rsid w:val="00F5133E"/>
    <w:rsid w:val="00F5368C"/>
    <w:rsid w:val="00F555C3"/>
    <w:rsid w:val="00F55B7B"/>
    <w:rsid w:val="00F60AC1"/>
    <w:rsid w:val="00F619ED"/>
    <w:rsid w:val="00F628D0"/>
    <w:rsid w:val="00F643B9"/>
    <w:rsid w:val="00F6755D"/>
    <w:rsid w:val="00F678F0"/>
    <w:rsid w:val="00F74F4E"/>
    <w:rsid w:val="00F954AB"/>
    <w:rsid w:val="00F97BCD"/>
    <w:rsid w:val="00FA0ADB"/>
    <w:rsid w:val="00FA0FD3"/>
    <w:rsid w:val="00FA242A"/>
    <w:rsid w:val="00FB2DEC"/>
    <w:rsid w:val="00FC040C"/>
    <w:rsid w:val="00FC07F1"/>
    <w:rsid w:val="00FC185E"/>
    <w:rsid w:val="00FC2E7F"/>
    <w:rsid w:val="00FC4272"/>
    <w:rsid w:val="00FC440E"/>
    <w:rsid w:val="00FD4C60"/>
    <w:rsid w:val="00FE47F9"/>
    <w:rsid w:val="00FF0C70"/>
    <w:rsid w:val="00FF17B6"/>
    <w:rsid w:val="00FF65E8"/>
    <w:rsid w:val="00FF672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9B6AE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1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057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36B2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atzformat1">
    <w:name w:val="Absatzformat 1"/>
    <w:basedOn w:val="Normal"/>
    <w:uiPriority w:val="99"/>
    <w:rsid w:val="00997EAB"/>
    <w:pPr>
      <w:widowControl w:val="0"/>
      <w:tabs>
        <w:tab w:val="decimal" w:leader="dot" w:pos="3240"/>
      </w:tabs>
      <w:autoSpaceDE w:val="0"/>
      <w:autoSpaceDN w:val="0"/>
      <w:adjustRightInd w:val="0"/>
      <w:spacing w:line="280" w:lineRule="atLeast"/>
      <w:textAlignment w:val="center"/>
    </w:pPr>
    <w:rPr>
      <w:rFonts w:ascii="TimesNewRomanPS-ItalicMT" w:hAnsi="TimesNewRomanPS-ItalicMT" w:cs="TimesNewRomanPS-ItalicMT"/>
      <w:i/>
      <w:iCs/>
      <w:color w:val="000000"/>
      <w:spacing w:val="1"/>
      <w:sz w:val="20"/>
      <w:szCs w:val="20"/>
    </w:rPr>
  </w:style>
  <w:style w:type="paragraph" w:styleId="BalloonText">
    <w:name w:val="Balloon Text"/>
    <w:basedOn w:val="Normal"/>
    <w:link w:val="BalloonTextChar"/>
    <w:uiPriority w:val="99"/>
    <w:semiHidden/>
    <w:unhideWhenUsed/>
    <w:rsid w:val="00DD6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207"/>
    <w:rPr>
      <w:rFonts w:ascii="Lucida Grande" w:hAnsi="Lucida Grande" w:cs="Lucida Grande"/>
      <w:sz w:val="18"/>
      <w:szCs w:val="18"/>
    </w:rPr>
  </w:style>
  <w:style w:type="character" w:styleId="Hyperlink">
    <w:name w:val="Hyperlink"/>
    <w:basedOn w:val="DefaultParagraphFont"/>
    <w:uiPriority w:val="99"/>
    <w:unhideWhenUsed/>
    <w:rsid w:val="003024B7"/>
    <w:rPr>
      <w:color w:val="0000FF" w:themeColor="hyperlink"/>
      <w:u w:val="single"/>
    </w:rPr>
  </w:style>
  <w:style w:type="paragraph" w:styleId="Header">
    <w:name w:val="header"/>
    <w:basedOn w:val="Normal"/>
    <w:link w:val="HeaderChar"/>
    <w:uiPriority w:val="99"/>
    <w:unhideWhenUsed/>
    <w:rsid w:val="00FC07F1"/>
    <w:pPr>
      <w:tabs>
        <w:tab w:val="center" w:pos="4536"/>
        <w:tab w:val="right" w:pos="9072"/>
      </w:tabs>
    </w:pPr>
  </w:style>
  <w:style w:type="character" w:customStyle="1" w:styleId="HeaderChar">
    <w:name w:val="Header Char"/>
    <w:basedOn w:val="DefaultParagraphFont"/>
    <w:link w:val="Header"/>
    <w:uiPriority w:val="99"/>
    <w:rsid w:val="00FC07F1"/>
  </w:style>
  <w:style w:type="paragraph" w:styleId="Footer">
    <w:name w:val="footer"/>
    <w:basedOn w:val="Normal"/>
    <w:link w:val="FooterChar"/>
    <w:uiPriority w:val="99"/>
    <w:unhideWhenUsed/>
    <w:rsid w:val="00FC07F1"/>
    <w:pPr>
      <w:tabs>
        <w:tab w:val="center" w:pos="4536"/>
        <w:tab w:val="right" w:pos="9072"/>
      </w:tabs>
    </w:pPr>
  </w:style>
  <w:style w:type="character" w:customStyle="1" w:styleId="FooterChar">
    <w:name w:val="Footer Char"/>
    <w:basedOn w:val="DefaultParagraphFont"/>
    <w:link w:val="Footer"/>
    <w:uiPriority w:val="99"/>
    <w:rsid w:val="00FC07F1"/>
  </w:style>
  <w:style w:type="character" w:customStyle="1" w:styleId="Heading4Char">
    <w:name w:val="Heading 4 Char"/>
    <w:basedOn w:val="DefaultParagraphFont"/>
    <w:link w:val="Heading4"/>
    <w:uiPriority w:val="9"/>
    <w:rsid w:val="00936B23"/>
    <w:rPr>
      <w:rFonts w:ascii="Times" w:hAnsi="Times"/>
      <w:b/>
      <w:bCs/>
    </w:rPr>
  </w:style>
  <w:style w:type="paragraph" w:styleId="NormalWeb">
    <w:name w:val="Normal (Web)"/>
    <w:basedOn w:val="Normal"/>
    <w:uiPriority w:val="99"/>
    <w:unhideWhenUsed/>
    <w:rsid w:val="00936B23"/>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180A18"/>
    <w:rPr>
      <w:color w:val="800080" w:themeColor="followedHyperlink"/>
      <w:u w:val="single"/>
    </w:rPr>
  </w:style>
  <w:style w:type="character" w:customStyle="1" w:styleId="apple-converted-space">
    <w:name w:val="apple-converted-space"/>
    <w:basedOn w:val="DefaultParagraphFont"/>
    <w:rsid w:val="00D9528E"/>
  </w:style>
  <w:style w:type="paragraph" w:customStyle="1" w:styleId="Beschriftung1">
    <w:name w:val="Beschriftung1"/>
    <w:basedOn w:val="Normal"/>
    <w:rsid w:val="0039301B"/>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semiHidden/>
    <w:rsid w:val="00F05763"/>
    <w:rPr>
      <w:rFonts w:asciiTheme="majorHAnsi" w:eastAsiaTheme="majorEastAsia" w:hAnsiTheme="majorHAnsi" w:cstheme="majorBidi"/>
      <w:b/>
      <w:bCs/>
      <w:color w:val="4F81BD" w:themeColor="accent1"/>
    </w:rPr>
  </w:style>
  <w:style w:type="character" w:styleId="Strong">
    <w:name w:val="Strong"/>
    <w:uiPriority w:val="22"/>
    <w:qFormat/>
    <w:rsid w:val="00F05763"/>
    <w:rPr>
      <w:b/>
      <w:bCs/>
    </w:rPr>
  </w:style>
  <w:style w:type="paragraph" w:styleId="ListParagraph">
    <w:name w:val="List Paragraph"/>
    <w:basedOn w:val="Normal"/>
    <w:uiPriority w:val="34"/>
    <w:qFormat/>
    <w:rsid w:val="00F05763"/>
    <w:pPr>
      <w:spacing w:after="200" w:line="276" w:lineRule="auto"/>
      <w:ind w:left="720"/>
      <w:contextualSpacing/>
    </w:pPr>
    <w:rPr>
      <w:rFonts w:ascii="Calibri" w:eastAsia="Calibri" w:hAnsi="Calibri" w:cs="Times New Roman"/>
      <w:sz w:val="22"/>
      <w:szCs w:val="22"/>
      <w:lang w:val="de-AT" w:eastAsia="en-US"/>
    </w:rPr>
  </w:style>
  <w:style w:type="paragraph" w:customStyle="1" w:styleId="Default">
    <w:name w:val="Default"/>
    <w:rsid w:val="00F05763"/>
    <w:pPr>
      <w:widowControl w:val="0"/>
      <w:autoSpaceDE w:val="0"/>
      <w:autoSpaceDN w:val="0"/>
      <w:adjustRightInd w:val="0"/>
    </w:pPr>
    <w:rPr>
      <w:rFonts w:ascii="Calibri" w:eastAsia="Calibri" w:hAnsi="Calibri" w:cs="Calibri"/>
      <w:color w:val="000000"/>
      <w:lang w:eastAsia="en-US"/>
    </w:rPr>
  </w:style>
  <w:style w:type="character" w:styleId="CommentReference">
    <w:name w:val="annotation reference"/>
    <w:basedOn w:val="DefaultParagraphFont"/>
    <w:uiPriority w:val="99"/>
    <w:semiHidden/>
    <w:unhideWhenUsed/>
    <w:rsid w:val="00030F22"/>
    <w:rPr>
      <w:sz w:val="18"/>
      <w:szCs w:val="18"/>
    </w:rPr>
  </w:style>
  <w:style w:type="paragraph" w:styleId="CommentText">
    <w:name w:val="annotation text"/>
    <w:basedOn w:val="Normal"/>
    <w:link w:val="CommentTextChar"/>
    <w:uiPriority w:val="99"/>
    <w:semiHidden/>
    <w:unhideWhenUsed/>
    <w:rsid w:val="00030F22"/>
  </w:style>
  <w:style w:type="character" w:customStyle="1" w:styleId="CommentTextChar">
    <w:name w:val="Comment Text Char"/>
    <w:basedOn w:val="DefaultParagraphFont"/>
    <w:link w:val="CommentText"/>
    <w:uiPriority w:val="99"/>
    <w:semiHidden/>
    <w:rsid w:val="00030F22"/>
  </w:style>
  <w:style w:type="paragraph" w:styleId="CommentSubject">
    <w:name w:val="annotation subject"/>
    <w:basedOn w:val="CommentText"/>
    <w:next w:val="CommentText"/>
    <w:link w:val="CommentSubjectChar"/>
    <w:uiPriority w:val="99"/>
    <w:semiHidden/>
    <w:unhideWhenUsed/>
    <w:rsid w:val="00030F22"/>
    <w:rPr>
      <w:b/>
      <w:bCs/>
      <w:sz w:val="20"/>
      <w:szCs w:val="20"/>
    </w:rPr>
  </w:style>
  <w:style w:type="character" w:customStyle="1" w:styleId="CommentSubjectChar">
    <w:name w:val="Comment Subject Char"/>
    <w:basedOn w:val="CommentTextChar"/>
    <w:link w:val="CommentSubject"/>
    <w:uiPriority w:val="99"/>
    <w:semiHidden/>
    <w:rsid w:val="00030F22"/>
    <w:rPr>
      <w:b/>
      <w:bCs/>
      <w:sz w:val="20"/>
      <w:szCs w:val="20"/>
    </w:rPr>
  </w:style>
  <w:style w:type="character" w:styleId="UnresolvedMention">
    <w:name w:val="Unresolved Mention"/>
    <w:basedOn w:val="DefaultParagraphFont"/>
    <w:uiPriority w:val="99"/>
    <w:rsid w:val="00B01801"/>
    <w:rPr>
      <w:color w:val="605E5C"/>
      <w:shd w:val="clear" w:color="auto" w:fill="E1DFDD"/>
    </w:rPr>
  </w:style>
  <w:style w:type="character" w:customStyle="1" w:styleId="Heading1Char">
    <w:name w:val="Heading 1 Char"/>
    <w:basedOn w:val="DefaultParagraphFont"/>
    <w:link w:val="Heading1"/>
    <w:uiPriority w:val="9"/>
    <w:rsid w:val="003931E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7208">
      <w:bodyDiv w:val="1"/>
      <w:marLeft w:val="0"/>
      <w:marRight w:val="0"/>
      <w:marTop w:val="0"/>
      <w:marBottom w:val="0"/>
      <w:divBdr>
        <w:top w:val="none" w:sz="0" w:space="0" w:color="auto"/>
        <w:left w:val="none" w:sz="0" w:space="0" w:color="auto"/>
        <w:bottom w:val="none" w:sz="0" w:space="0" w:color="auto"/>
        <w:right w:val="none" w:sz="0" w:space="0" w:color="auto"/>
      </w:divBdr>
    </w:div>
    <w:div w:id="112212762">
      <w:bodyDiv w:val="1"/>
      <w:marLeft w:val="0"/>
      <w:marRight w:val="0"/>
      <w:marTop w:val="0"/>
      <w:marBottom w:val="0"/>
      <w:divBdr>
        <w:top w:val="none" w:sz="0" w:space="0" w:color="auto"/>
        <w:left w:val="none" w:sz="0" w:space="0" w:color="auto"/>
        <w:bottom w:val="none" w:sz="0" w:space="0" w:color="auto"/>
        <w:right w:val="none" w:sz="0" w:space="0" w:color="auto"/>
      </w:divBdr>
    </w:div>
    <w:div w:id="113406850">
      <w:bodyDiv w:val="1"/>
      <w:marLeft w:val="0"/>
      <w:marRight w:val="0"/>
      <w:marTop w:val="0"/>
      <w:marBottom w:val="0"/>
      <w:divBdr>
        <w:top w:val="none" w:sz="0" w:space="0" w:color="auto"/>
        <w:left w:val="none" w:sz="0" w:space="0" w:color="auto"/>
        <w:bottom w:val="none" w:sz="0" w:space="0" w:color="auto"/>
        <w:right w:val="none" w:sz="0" w:space="0" w:color="auto"/>
      </w:divBdr>
    </w:div>
    <w:div w:id="130296182">
      <w:bodyDiv w:val="1"/>
      <w:marLeft w:val="0"/>
      <w:marRight w:val="0"/>
      <w:marTop w:val="0"/>
      <w:marBottom w:val="0"/>
      <w:divBdr>
        <w:top w:val="none" w:sz="0" w:space="0" w:color="auto"/>
        <w:left w:val="none" w:sz="0" w:space="0" w:color="auto"/>
        <w:bottom w:val="none" w:sz="0" w:space="0" w:color="auto"/>
        <w:right w:val="none" w:sz="0" w:space="0" w:color="auto"/>
      </w:divBdr>
    </w:div>
    <w:div w:id="167528065">
      <w:bodyDiv w:val="1"/>
      <w:marLeft w:val="0"/>
      <w:marRight w:val="0"/>
      <w:marTop w:val="0"/>
      <w:marBottom w:val="0"/>
      <w:divBdr>
        <w:top w:val="none" w:sz="0" w:space="0" w:color="auto"/>
        <w:left w:val="none" w:sz="0" w:space="0" w:color="auto"/>
        <w:bottom w:val="none" w:sz="0" w:space="0" w:color="auto"/>
        <w:right w:val="none" w:sz="0" w:space="0" w:color="auto"/>
      </w:divBdr>
    </w:div>
    <w:div w:id="516499798">
      <w:bodyDiv w:val="1"/>
      <w:marLeft w:val="0"/>
      <w:marRight w:val="0"/>
      <w:marTop w:val="0"/>
      <w:marBottom w:val="0"/>
      <w:divBdr>
        <w:top w:val="none" w:sz="0" w:space="0" w:color="auto"/>
        <w:left w:val="none" w:sz="0" w:space="0" w:color="auto"/>
        <w:bottom w:val="none" w:sz="0" w:space="0" w:color="auto"/>
        <w:right w:val="none" w:sz="0" w:space="0" w:color="auto"/>
      </w:divBdr>
    </w:div>
    <w:div w:id="571817496">
      <w:bodyDiv w:val="1"/>
      <w:marLeft w:val="0"/>
      <w:marRight w:val="0"/>
      <w:marTop w:val="0"/>
      <w:marBottom w:val="0"/>
      <w:divBdr>
        <w:top w:val="none" w:sz="0" w:space="0" w:color="auto"/>
        <w:left w:val="none" w:sz="0" w:space="0" w:color="auto"/>
        <w:bottom w:val="none" w:sz="0" w:space="0" w:color="auto"/>
        <w:right w:val="none" w:sz="0" w:space="0" w:color="auto"/>
      </w:divBdr>
    </w:div>
    <w:div w:id="731807283">
      <w:bodyDiv w:val="1"/>
      <w:marLeft w:val="0"/>
      <w:marRight w:val="0"/>
      <w:marTop w:val="0"/>
      <w:marBottom w:val="0"/>
      <w:divBdr>
        <w:top w:val="none" w:sz="0" w:space="0" w:color="auto"/>
        <w:left w:val="none" w:sz="0" w:space="0" w:color="auto"/>
        <w:bottom w:val="none" w:sz="0" w:space="0" w:color="auto"/>
        <w:right w:val="none" w:sz="0" w:space="0" w:color="auto"/>
      </w:divBdr>
    </w:div>
    <w:div w:id="738022042">
      <w:bodyDiv w:val="1"/>
      <w:marLeft w:val="0"/>
      <w:marRight w:val="0"/>
      <w:marTop w:val="0"/>
      <w:marBottom w:val="0"/>
      <w:divBdr>
        <w:top w:val="none" w:sz="0" w:space="0" w:color="auto"/>
        <w:left w:val="none" w:sz="0" w:space="0" w:color="auto"/>
        <w:bottom w:val="none" w:sz="0" w:space="0" w:color="auto"/>
        <w:right w:val="none" w:sz="0" w:space="0" w:color="auto"/>
      </w:divBdr>
    </w:div>
    <w:div w:id="765272665">
      <w:bodyDiv w:val="1"/>
      <w:marLeft w:val="0"/>
      <w:marRight w:val="0"/>
      <w:marTop w:val="0"/>
      <w:marBottom w:val="0"/>
      <w:divBdr>
        <w:top w:val="none" w:sz="0" w:space="0" w:color="auto"/>
        <w:left w:val="none" w:sz="0" w:space="0" w:color="auto"/>
        <w:bottom w:val="none" w:sz="0" w:space="0" w:color="auto"/>
        <w:right w:val="none" w:sz="0" w:space="0" w:color="auto"/>
      </w:divBdr>
      <w:divsChild>
        <w:div w:id="809785665">
          <w:marLeft w:val="446"/>
          <w:marRight w:val="0"/>
          <w:marTop w:val="0"/>
          <w:marBottom w:val="0"/>
          <w:divBdr>
            <w:top w:val="none" w:sz="0" w:space="0" w:color="auto"/>
            <w:left w:val="none" w:sz="0" w:space="0" w:color="auto"/>
            <w:bottom w:val="none" w:sz="0" w:space="0" w:color="auto"/>
            <w:right w:val="none" w:sz="0" w:space="0" w:color="auto"/>
          </w:divBdr>
        </w:div>
      </w:divsChild>
    </w:div>
    <w:div w:id="787310689">
      <w:bodyDiv w:val="1"/>
      <w:marLeft w:val="0"/>
      <w:marRight w:val="0"/>
      <w:marTop w:val="0"/>
      <w:marBottom w:val="0"/>
      <w:divBdr>
        <w:top w:val="none" w:sz="0" w:space="0" w:color="auto"/>
        <w:left w:val="none" w:sz="0" w:space="0" w:color="auto"/>
        <w:bottom w:val="none" w:sz="0" w:space="0" w:color="auto"/>
        <w:right w:val="none" w:sz="0" w:space="0" w:color="auto"/>
      </w:divBdr>
    </w:div>
    <w:div w:id="796531944">
      <w:bodyDiv w:val="1"/>
      <w:marLeft w:val="0"/>
      <w:marRight w:val="0"/>
      <w:marTop w:val="0"/>
      <w:marBottom w:val="0"/>
      <w:divBdr>
        <w:top w:val="none" w:sz="0" w:space="0" w:color="auto"/>
        <w:left w:val="none" w:sz="0" w:space="0" w:color="auto"/>
        <w:bottom w:val="none" w:sz="0" w:space="0" w:color="auto"/>
        <w:right w:val="none" w:sz="0" w:space="0" w:color="auto"/>
      </w:divBdr>
    </w:div>
    <w:div w:id="856579788">
      <w:bodyDiv w:val="1"/>
      <w:marLeft w:val="0"/>
      <w:marRight w:val="0"/>
      <w:marTop w:val="0"/>
      <w:marBottom w:val="0"/>
      <w:divBdr>
        <w:top w:val="none" w:sz="0" w:space="0" w:color="auto"/>
        <w:left w:val="none" w:sz="0" w:space="0" w:color="auto"/>
        <w:bottom w:val="none" w:sz="0" w:space="0" w:color="auto"/>
        <w:right w:val="none" w:sz="0" w:space="0" w:color="auto"/>
      </w:divBdr>
    </w:div>
    <w:div w:id="861744638">
      <w:bodyDiv w:val="1"/>
      <w:marLeft w:val="0"/>
      <w:marRight w:val="0"/>
      <w:marTop w:val="0"/>
      <w:marBottom w:val="0"/>
      <w:divBdr>
        <w:top w:val="none" w:sz="0" w:space="0" w:color="auto"/>
        <w:left w:val="none" w:sz="0" w:space="0" w:color="auto"/>
        <w:bottom w:val="none" w:sz="0" w:space="0" w:color="auto"/>
        <w:right w:val="none" w:sz="0" w:space="0" w:color="auto"/>
      </w:divBdr>
    </w:div>
    <w:div w:id="898630100">
      <w:bodyDiv w:val="1"/>
      <w:marLeft w:val="0"/>
      <w:marRight w:val="0"/>
      <w:marTop w:val="0"/>
      <w:marBottom w:val="0"/>
      <w:divBdr>
        <w:top w:val="none" w:sz="0" w:space="0" w:color="auto"/>
        <w:left w:val="none" w:sz="0" w:space="0" w:color="auto"/>
        <w:bottom w:val="none" w:sz="0" w:space="0" w:color="auto"/>
        <w:right w:val="none" w:sz="0" w:space="0" w:color="auto"/>
      </w:divBdr>
    </w:div>
    <w:div w:id="958029757">
      <w:bodyDiv w:val="1"/>
      <w:marLeft w:val="0"/>
      <w:marRight w:val="0"/>
      <w:marTop w:val="0"/>
      <w:marBottom w:val="0"/>
      <w:divBdr>
        <w:top w:val="none" w:sz="0" w:space="0" w:color="auto"/>
        <w:left w:val="none" w:sz="0" w:space="0" w:color="auto"/>
        <w:bottom w:val="none" w:sz="0" w:space="0" w:color="auto"/>
        <w:right w:val="none" w:sz="0" w:space="0" w:color="auto"/>
      </w:divBdr>
    </w:div>
    <w:div w:id="1292050905">
      <w:bodyDiv w:val="1"/>
      <w:marLeft w:val="0"/>
      <w:marRight w:val="0"/>
      <w:marTop w:val="0"/>
      <w:marBottom w:val="0"/>
      <w:divBdr>
        <w:top w:val="none" w:sz="0" w:space="0" w:color="auto"/>
        <w:left w:val="none" w:sz="0" w:space="0" w:color="auto"/>
        <w:bottom w:val="none" w:sz="0" w:space="0" w:color="auto"/>
        <w:right w:val="none" w:sz="0" w:space="0" w:color="auto"/>
      </w:divBdr>
    </w:div>
    <w:div w:id="1454790310">
      <w:bodyDiv w:val="1"/>
      <w:marLeft w:val="0"/>
      <w:marRight w:val="0"/>
      <w:marTop w:val="0"/>
      <w:marBottom w:val="0"/>
      <w:divBdr>
        <w:top w:val="none" w:sz="0" w:space="0" w:color="auto"/>
        <w:left w:val="none" w:sz="0" w:space="0" w:color="auto"/>
        <w:bottom w:val="none" w:sz="0" w:space="0" w:color="auto"/>
        <w:right w:val="none" w:sz="0" w:space="0" w:color="auto"/>
      </w:divBdr>
    </w:div>
    <w:div w:id="1455367166">
      <w:bodyDiv w:val="1"/>
      <w:marLeft w:val="0"/>
      <w:marRight w:val="0"/>
      <w:marTop w:val="0"/>
      <w:marBottom w:val="0"/>
      <w:divBdr>
        <w:top w:val="none" w:sz="0" w:space="0" w:color="auto"/>
        <w:left w:val="none" w:sz="0" w:space="0" w:color="auto"/>
        <w:bottom w:val="none" w:sz="0" w:space="0" w:color="auto"/>
        <w:right w:val="none" w:sz="0" w:space="0" w:color="auto"/>
      </w:divBdr>
    </w:div>
    <w:div w:id="1538274245">
      <w:bodyDiv w:val="1"/>
      <w:marLeft w:val="0"/>
      <w:marRight w:val="0"/>
      <w:marTop w:val="0"/>
      <w:marBottom w:val="0"/>
      <w:divBdr>
        <w:top w:val="none" w:sz="0" w:space="0" w:color="auto"/>
        <w:left w:val="none" w:sz="0" w:space="0" w:color="auto"/>
        <w:bottom w:val="none" w:sz="0" w:space="0" w:color="auto"/>
        <w:right w:val="none" w:sz="0" w:space="0" w:color="auto"/>
      </w:divBdr>
    </w:div>
    <w:div w:id="1666591095">
      <w:bodyDiv w:val="1"/>
      <w:marLeft w:val="0"/>
      <w:marRight w:val="0"/>
      <w:marTop w:val="0"/>
      <w:marBottom w:val="0"/>
      <w:divBdr>
        <w:top w:val="none" w:sz="0" w:space="0" w:color="auto"/>
        <w:left w:val="none" w:sz="0" w:space="0" w:color="auto"/>
        <w:bottom w:val="none" w:sz="0" w:space="0" w:color="auto"/>
        <w:right w:val="none" w:sz="0" w:space="0" w:color="auto"/>
      </w:divBdr>
    </w:div>
    <w:div w:id="1694067929">
      <w:bodyDiv w:val="1"/>
      <w:marLeft w:val="0"/>
      <w:marRight w:val="0"/>
      <w:marTop w:val="0"/>
      <w:marBottom w:val="0"/>
      <w:divBdr>
        <w:top w:val="none" w:sz="0" w:space="0" w:color="auto"/>
        <w:left w:val="none" w:sz="0" w:space="0" w:color="auto"/>
        <w:bottom w:val="none" w:sz="0" w:space="0" w:color="auto"/>
        <w:right w:val="none" w:sz="0" w:space="0" w:color="auto"/>
      </w:divBdr>
    </w:div>
    <w:div w:id="1761485227">
      <w:bodyDiv w:val="1"/>
      <w:marLeft w:val="0"/>
      <w:marRight w:val="0"/>
      <w:marTop w:val="0"/>
      <w:marBottom w:val="0"/>
      <w:divBdr>
        <w:top w:val="none" w:sz="0" w:space="0" w:color="auto"/>
        <w:left w:val="none" w:sz="0" w:space="0" w:color="auto"/>
        <w:bottom w:val="none" w:sz="0" w:space="0" w:color="auto"/>
        <w:right w:val="none" w:sz="0" w:space="0" w:color="auto"/>
      </w:divBdr>
    </w:div>
    <w:div w:id="1820265723">
      <w:bodyDiv w:val="1"/>
      <w:marLeft w:val="0"/>
      <w:marRight w:val="0"/>
      <w:marTop w:val="0"/>
      <w:marBottom w:val="0"/>
      <w:divBdr>
        <w:top w:val="none" w:sz="0" w:space="0" w:color="auto"/>
        <w:left w:val="none" w:sz="0" w:space="0" w:color="auto"/>
        <w:bottom w:val="none" w:sz="0" w:space="0" w:color="auto"/>
        <w:right w:val="none" w:sz="0" w:space="0" w:color="auto"/>
      </w:divBdr>
    </w:div>
    <w:div w:id="1862090883">
      <w:bodyDiv w:val="1"/>
      <w:marLeft w:val="0"/>
      <w:marRight w:val="0"/>
      <w:marTop w:val="0"/>
      <w:marBottom w:val="0"/>
      <w:divBdr>
        <w:top w:val="none" w:sz="0" w:space="0" w:color="auto"/>
        <w:left w:val="none" w:sz="0" w:space="0" w:color="auto"/>
        <w:bottom w:val="none" w:sz="0" w:space="0" w:color="auto"/>
        <w:right w:val="none" w:sz="0" w:space="0" w:color="auto"/>
      </w:divBdr>
    </w:div>
    <w:div w:id="1869250423">
      <w:bodyDiv w:val="1"/>
      <w:marLeft w:val="0"/>
      <w:marRight w:val="0"/>
      <w:marTop w:val="0"/>
      <w:marBottom w:val="0"/>
      <w:divBdr>
        <w:top w:val="none" w:sz="0" w:space="0" w:color="auto"/>
        <w:left w:val="none" w:sz="0" w:space="0" w:color="auto"/>
        <w:bottom w:val="none" w:sz="0" w:space="0" w:color="auto"/>
        <w:right w:val="none" w:sz="0" w:space="0" w:color="auto"/>
      </w:divBdr>
    </w:div>
    <w:div w:id="1881824415">
      <w:bodyDiv w:val="1"/>
      <w:marLeft w:val="0"/>
      <w:marRight w:val="0"/>
      <w:marTop w:val="0"/>
      <w:marBottom w:val="0"/>
      <w:divBdr>
        <w:top w:val="none" w:sz="0" w:space="0" w:color="auto"/>
        <w:left w:val="none" w:sz="0" w:space="0" w:color="auto"/>
        <w:bottom w:val="none" w:sz="0" w:space="0" w:color="auto"/>
        <w:right w:val="none" w:sz="0" w:space="0" w:color="auto"/>
      </w:divBdr>
    </w:div>
    <w:div w:id="1882008811">
      <w:bodyDiv w:val="1"/>
      <w:marLeft w:val="0"/>
      <w:marRight w:val="0"/>
      <w:marTop w:val="0"/>
      <w:marBottom w:val="0"/>
      <w:divBdr>
        <w:top w:val="none" w:sz="0" w:space="0" w:color="auto"/>
        <w:left w:val="none" w:sz="0" w:space="0" w:color="auto"/>
        <w:bottom w:val="none" w:sz="0" w:space="0" w:color="auto"/>
        <w:right w:val="none" w:sz="0" w:space="0" w:color="auto"/>
      </w:divBdr>
      <w:divsChild>
        <w:div w:id="1189491716">
          <w:marLeft w:val="0"/>
          <w:marRight w:val="0"/>
          <w:marTop w:val="0"/>
          <w:marBottom w:val="0"/>
          <w:divBdr>
            <w:top w:val="none" w:sz="0" w:space="0" w:color="auto"/>
            <w:left w:val="none" w:sz="0" w:space="0" w:color="auto"/>
            <w:bottom w:val="none" w:sz="0" w:space="0" w:color="auto"/>
            <w:right w:val="none" w:sz="0" w:space="0" w:color="auto"/>
          </w:divBdr>
          <w:divsChild>
            <w:div w:id="2033144923">
              <w:marLeft w:val="0"/>
              <w:marRight w:val="0"/>
              <w:marTop w:val="0"/>
              <w:marBottom w:val="0"/>
              <w:divBdr>
                <w:top w:val="none" w:sz="0" w:space="0" w:color="auto"/>
                <w:left w:val="none" w:sz="0" w:space="0" w:color="auto"/>
                <w:bottom w:val="none" w:sz="0" w:space="0" w:color="auto"/>
                <w:right w:val="none" w:sz="0" w:space="0" w:color="auto"/>
              </w:divBdr>
            </w:div>
          </w:divsChild>
        </w:div>
        <w:div w:id="558831047">
          <w:marLeft w:val="0"/>
          <w:marRight w:val="0"/>
          <w:marTop w:val="0"/>
          <w:marBottom w:val="0"/>
          <w:divBdr>
            <w:top w:val="none" w:sz="0" w:space="0" w:color="auto"/>
            <w:left w:val="none" w:sz="0" w:space="0" w:color="auto"/>
            <w:bottom w:val="none" w:sz="0" w:space="0" w:color="auto"/>
            <w:right w:val="none" w:sz="0" w:space="0" w:color="auto"/>
          </w:divBdr>
        </w:div>
      </w:divsChild>
    </w:div>
    <w:div w:id="1885873118">
      <w:bodyDiv w:val="1"/>
      <w:marLeft w:val="0"/>
      <w:marRight w:val="0"/>
      <w:marTop w:val="0"/>
      <w:marBottom w:val="0"/>
      <w:divBdr>
        <w:top w:val="none" w:sz="0" w:space="0" w:color="auto"/>
        <w:left w:val="none" w:sz="0" w:space="0" w:color="auto"/>
        <w:bottom w:val="none" w:sz="0" w:space="0" w:color="auto"/>
        <w:right w:val="none" w:sz="0" w:space="0" w:color="auto"/>
      </w:divBdr>
    </w:div>
    <w:div w:id="1983462487">
      <w:bodyDiv w:val="1"/>
      <w:marLeft w:val="0"/>
      <w:marRight w:val="0"/>
      <w:marTop w:val="0"/>
      <w:marBottom w:val="0"/>
      <w:divBdr>
        <w:top w:val="none" w:sz="0" w:space="0" w:color="auto"/>
        <w:left w:val="none" w:sz="0" w:space="0" w:color="auto"/>
        <w:bottom w:val="none" w:sz="0" w:space="0" w:color="auto"/>
        <w:right w:val="none" w:sz="0" w:space="0" w:color="auto"/>
      </w:divBdr>
    </w:div>
    <w:div w:id="2061047991">
      <w:bodyDiv w:val="1"/>
      <w:marLeft w:val="0"/>
      <w:marRight w:val="0"/>
      <w:marTop w:val="0"/>
      <w:marBottom w:val="0"/>
      <w:divBdr>
        <w:top w:val="none" w:sz="0" w:space="0" w:color="auto"/>
        <w:left w:val="none" w:sz="0" w:space="0" w:color="auto"/>
        <w:bottom w:val="none" w:sz="0" w:space="0" w:color="auto"/>
        <w:right w:val="none" w:sz="0" w:space="0" w:color="auto"/>
      </w:divBdr>
    </w:div>
    <w:div w:id="2062898739">
      <w:bodyDiv w:val="1"/>
      <w:marLeft w:val="0"/>
      <w:marRight w:val="0"/>
      <w:marTop w:val="0"/>
      <w:marBottom w:val="0"/>
      <w:divBdr>
        <w:top w:val="none" w:sz="0" w:space="0" w:color="auto"/>
        <w:left w:val="none" w:sz="0" w:space="0" w:color="auto"/>
        <w:bottom w:val="none" w:sz="0" w:space="0" w:color="auto"/>
        <w:right w:val="none" w:sz="0" w:space="0" w:color="auto"/>
      </w:divBdr>
    </w:div>
    <w:div w:id="2133279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iaclimbing.com/" TargetMode="External"/><Relationship Id="rId13" Type="http://schemas.openxmlformats.org/officeDocument/2006/relationships/hyperlink" Target="https://twitter.com/austriaclimbin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henorthface.com/"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ustriaclimbing" TargetMode="External"/><Relationship Id="rId5" Type="http://schemas.openxmlformats.org/officeDocument/2006/relationships/footnotes" Target="footnotes.xml"/><Relationship Id="rId15" Type="http://schemas.openxmlformats.org/officeDocument/2006/relationships/hyperlink" Target="https://www.instagram.com/austriaclimbing/" TargetMode="External"/><Relationship Id="rId10" Type="http://schemas.openxmlformats.org/officeDocument/2006/relationships/hyperlink" Target="http://www.austriaclimbing.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schoepf@austriaclimbing.com"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lepesant/Library/Group%20Containers/UBF8T346G9.Office/User%20Content.localized/Templates.localized/PRESSEAUSSENDUN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PRESSEAUSSENDUNG.dotx</Template>
  <TotalTime>39</TotalTime>
  <Pages>2</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BL</cp:lastModifiedBy>
  <cp:revision>16</cp:revision>
  <cp:lastPrinted>2018-04-09T12:48:00Z</cp:lastPrinted>
  <dcterms:created xsi:type="dcterms:W3CDTF">2019-06-11T14:58:00Z</dcterms:created>
  <dcterms:modified xsi:type="dcterms:W3CDTF">2019-06-13T15:25:00Z</dcterms:modified>
</cp:coreProperties>
</file>